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5647E947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677A5A">
        <w:rPr>
          <w:rFonts w:ascii="Arial" w:hAnsi="Arial" w:cs="Arial"/>
          <w:b/>
        </w:rPr>
        <w:t>1</w:t>
      </w:r>
      <w:r w:rsidR="00A2571D">
        <w:rPr>
          <w:rFonts w:ascii="Arial" w:hAnsi="Arial" w:cs="Arial"/>
          <w:b/>
        </w:rPr>
        <w:t>0</w:t>
      </w:r>
    </w:p>
    <w:p w14:paraId="62A3E879" w14:textId="77777777" w:rsidR="002E1850" w:rsidRPr="00C01C18" w:rsidRDefault="002E1850" w:rsidP="002E1850"/>
    <w:p w14:paraId="3F4D87AA" w14:textId="5E565732" w:rsidR="00E736B2" w:rsidRPr="00E736B2" w:rsidRDefault="00E736B2" w:rsidP="00E736B2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E736B2">
        <w:rPr>
          <w:rFonts w:ascii="Arial" w:hAnsi="Arial" w:cs="Arial"/>
          <w:b/>
          <w:sz w:val="20"/>
          <w:szCs w:val="20"/>
          <w:lang w:val="ro-RO"/>
        </w:rPr>
        <w:t>PROCES</w:t>
      </w:r>
      <w:r>
        <w:rPr>
          <w:rFonts w:ascii="Arial" w:hAnsi="Arial" w:cs="Arial"/>
          <w:b/>
          <w:sz w:val="20"/>
          <w:szCs w:val="20"/>
          <w:lang w:val="ro-RO"/>
        </w:rPr>
        <w:t xml:space="preserve"> - </w:t>
      </w:r>
      <w:r w:rsidRPr="00E736B2">
        <w:rPr>
          <w:rFonts w:ascii="Arial" w:hAnsi="Arial" w:cs="Arial"/>
          <w:b/>
          <w:sz w:val="20"/>
          <w:szCs w:val="20"/>
          <w:lang w:val="ro-RO"/>
        </w:rPr>
        <w:t>VERBAL</w:t>
      </w:r>
    </w:p>
    <w:p w14:paraId="79F7ED22" w14:textId="33C232DF" w:rsidR="00E736B2" w:rsidRDefault="00E736B2" w:rsidP="00E736B2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E736B2">
        <w:rPr>
          <w:rFonts w:ascii="Arial" w:hAnsi="Arial" w:cs="Arial"/>
          <w:b/>
          <w:sz w:val="20"/>
          <w:szCs w:val="20"/>
          <w:lang w:val="ro-RO"/>
        </w:rPr>
        <w:t>de predare</w:t>
      </w:r>
      <w:r>
        <w:rPr>
          <w:rFonts w:ascii="Arial" w:hAnsi="Arial" w:cs="Arial"/>
          <w:b/>
          <w:sz w:val="20"/>
          <w:szCs w:val="20"/>
          <w:lang w:val="ro-RO"/>
        </w:rPr>
        <w:t xml:space="preserve"> - </w:t>
      </w:r>
      <w:r w:rsidRPr="00E736B2">
        <w:rPr>
          <w:rFonts w:ascii="Arial" w:hAnsi="Arial" w:cs="Arial"/>
          <w:b/>
          <w:sz w:val="20"/>
          <w:szCs w:val="20"/>
          <w:lang w:val="ro-RO"/>
        </w:rPr>
        <w:t xml:space="preserve">primire </w:t>
      </w:r>
      <w:r w:rsidR="005E43F6">
        <w:rPr>
          <w:rFonts w:ascii="Arial" w:hAnsi="Arial" w:cs="Arial"/>
          <w:b/>
          <w:sz w:val="20"/>
          <w:szCs w:val="20"/>
          <w:lang w:val="ro-RO"/>
        </w:rPr>
        <w:t>bunuri</w:t>
      </w:r>
    </w:p>
    <w:p w14:paraId="755A4F96" w14:textId="29758646" w:rsidR="00E736B2" w:rsidRPr="00E736B2" w:rsidRDefault="00E736B2" w:rsidP="00E736B2">
      <w:pPr>
        <w:jc w:val="center"/>
        <w:rPr>
          <w:rFonts w:ascii="Arial" w:hAnsi="Arial" w:cs="Arial"/>
          <w:sz w:val="20"/>
          <w:szCs w:val="20"/>
          <w:lang w:val="ro-RO"/>
        </w:rPr>
      </w:pPr>
      <w:r w:rsidRPr="00E736B2">
        <w:rPr>
          <w:rFonts w:ascii="Arial" w:hAnsi="Arial" w:cs="Arial"/>
          <w:b/>
          <w:sz w:val="20"/>
          <w:szCs w:val="20"/>
          <w:lang w:val="ro-RO"/>
        </w:rPr>
        <w:t>nr</w:t>
      </w:r>
      <w:r>
        <w:rPr>
          <w:rFonts w:ascii="Arial" w:hAnsi="Arial" w:cs="Arial"/>
          <w:b/>
          <w:sz w:val="20"/>
          <w:szCs w:val="20"/>
          <w:lang w:val="ro-RO"/>
        </w:rPr>
        <w:t>.</w:t>
      </w:r>
      <w:r>
        <w:rPr>
          <w:rFonts w:ascii="Arial" w:hAnsi="Arial" w:cs="Arial"/>
          <w:sz w:val="20"/>
          <w:szCs w:val="20"/>
          <w:lang w:val="ro-RO"/>
        </w:rPr>
        <w:t>____</w:t>
      </w:r>
    </w:p>
    <w:p w14:paraId="24AC2CA6" w14:textId="77777777" w:rsidR="00E736B2" w:rsidRPr="00E736B2" w:rsidRDefault="00E736B2" w:rsidP="00E736B2">
      <w:pPr>
        <w:rPr>
          <w:rFonts w:ascii="Arial" w:hAnsi="Arial" w:cs="Arial"/>
          <w:sz w:val="20"/>
          <w:szCs w:val="20"/>
          <w:lang w:val="ro-RO"/>
        </w:rPr>
      </w:pPr>
    </w:p>
    <w:p w14:paraId="7C399938" w14:textId="77777777" w:rsidR="00E736B2" w:rsidRPr="00E736B2" w:rsidRDefault="00E736B2" w:rsidP="00E736B2">
      <w:pPr>
        <w:rPr>
          <w:rFonts w:ascii="Arial" w:hAnsi="Arial" w:cs="Arial"/>
          <w:sz w:val="20"/>
          <w:szCs w:val="20"/>
          <w:lang w:val="ro-RO"/>
        </w:rPr>
      </w:pPr>
    </w:p>
    <w:p w14:paraId="48B7ED08" w14:textId="77777777" w:rsidR="00E736B2" w:rsidRPr="00E736B2" w:rsidRDefault="00E736B2" w:rsidP="00686528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14:paraId="530D3721" w14:textId="77777777" w:rsidR="00E736B2" w:rsidRPr="00E736B2" w:rsidRDefault="00E736B2" w:rsidP="00686528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14:paraId="3D08C40E" w14:textId="013C69B9" w:rsidR="00E736B2" w:rsidRPr="00E736B2" w:rsidRDefault="00E736B2" w:rsidP="00686528">
      <w:pPr>
        <w:spacing w:line="360" w:lineRule="auto"/>
        <w:ind w:firstLine="720"/>
        <w:rPr>
          <w:rFonts w:ascii="Arial" w:hAnsi="Arial" w:cs="Arial"/>
          <w:sz w:val="20"/>
          <w:szCs w:val="20"/>
          <w:lang w:val="ro-RO"/>
        </w:rPr>
      </w:pPr>
      <w:r w:rsidRPr="00E736B2">
        <w:rPr>
          <w:rFonts w:ascii="Arial" w:hAnsi="Arial" w:cs="Arial"/>
          <w:sz w:val="20"/>
          <w:szCs w:val="20"/>
          <w:lang w:val="ro-RO"/>
        </w:rPr>
        <w:t xml:space="preserve">Incheiat astazi </w:t>
      </w:r>
      <w:r w:rsidR="000B65FD">
        <w:rPr>
          <w:rFonts w:ascii="Arial" w:hAnsi="Arial" w:cs="Arial"/>
          <w:sz w:val="20"/>
          <w:szCs w:val="20"/>
          <w:lang w:val="ro-RO"/>
        </w:rPr>
        <w:t>___/___/__________</w:t>
      </w:r>
    </w:p>
    <w:p w14:paraId="1456297A" w14:textId="77777777" w:rsidR="00E736B2" w:rsidRPr="00E736B2" w:rsidRDefault="00E736B2" w:rsidP="00686528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14:paraId="3963263D" w14:textId="04129038" w:rsidR="00E736B2" w:rsidRPr="00E736B2" w:rsidRDefault="00E736B2" w:rsidP="00686528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E736B2">
        <w:rPr>
          <w:rFonts w:ascii="Arial" w:hAnsi="Arial" w:cs="Arial"/>
          <w:sz w:val="20"/>
          <w:szCs w:val="20"/>
          <w:lang w:val="it-IT"/>
        </w:rPr>
        <w:t xml:space="preserve">Ca urmare a actiunii </w:t>
      </w:r>
      <w:r w:rsidR="008937F1" w:rsidRPr="00E736B2">
        <w:rPr>
          <w:rFonts w:ascii="Arial" w:hAnsi="Arial" w:cs="Arial"/>
          <w:sz w:val="20"/>
          <w:szCs w:val="20"/>
          <w:lang w:val="it-IT"/>
        </w:rPr>
        <w:t>initiat</w:t>
      </w:r>
      <w:r w:rsidR="008937F1">
        <w:rPr>
          <w:rFonts w:ascii="Arial" w:hAnsi="Arial" w:cs="Arial"/>
          <w:sz w:val="20"/>
          <w:szCs w:val="20"/>
          <w:lang w:val="it-IT"/>
        </w:rPr>
        <w:t>e</w:t>
      </w:r>
      <w:r w:rsidR="008937F1" w:rsidRPr="00E736B2">
        <w:rPr>
          <w:rFonts w:ascii="Arial" w:hAnsi="Arial" w:cs="Arial"/>
          <w:sz w:val="20"/>
          <w:szCs w:val="20"/>
          <w:lang w:val="it-IT"/>
        </w:rPr>
        <w:t xml:space="preserve"> de </w:t>
      </w:r>
      <w:r w:rsidR="008937F1" w:rsidRPr="00686528">
        <w:rPr>
          <w:rFonts w:ascii="Arial" w:hAnsi="Arial" w:cs="Arial"/>
          <w:b/>
          <w:bCs/>
          <w:sz w:val="20"/>
          <w:szCs w:val="20"/>
          <w:lang w:val="it-IT"/>
        </w:rPr>
        <w:t>S.S.T.T.I.R.E.T.</w:t>
      </w:r>
      <w:r w:rsidR="008937F1">
        <w:rPr>
          <w:rFonts w:ascii="Arial" w:hAnsi="Arial" w:cs="Arial"/>
          <w:sz w:val="20"/>
          <w:szCs w:val="20"/>
          <w:lang w:val="it-IT"/>
        </w:rPr>
        <w:t xml:space="preserve"> </w:t>
      </w:r>
      <w:r w:rsidR="008937F1" w:rsidRPr="00686528">
        <w:rPr>
          <w:rFonts w:ascii="Arial" w:hAnsi="Arial" w:cs="Arial"/>
          <w:b/>
          <w:bCs/>
          <w:sz w:val="20"/>
          <w:szCs w:val="20"/>
          <w:lang w:val="it-IT"/>
        </w:rPr>
        <w:t>TELETRANS S</w:t>
      </w:r>
      <w:r w:rsidR="008937F1"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="008937F1" w:rsidRPr="00686528">
        <w:rPr>
          <w:rFonts w:ascii="Arial" w:hAnsi="Arial" w:cs="Arial"/>
          <w:b/>
          <w:bCs/>
          <w:sz w:val="20"/>
          <w:szCs w:val="20"/>
          <w:lang w:val="it-IT"/>
        </w:rPr>
        <w:t>A</w:t>
      </w:r>
      <w:r w:rsidR="008937F1"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 w:rsidR="008937F1">
        <w:rPr>
          <w:rFonts w:ascii="Arial" w:hAnsi="Arial" w:cs="Arial"/>
          <w:sz w:val="20"/>
          <w:szCs w:val="20"/>
          <w:lang w:val="it-IT"/>
        </w:rPr>
        <w:t xml:space="preserve">pentru </w:t>
      </w:r>
      <w:r w:rsidRPr="00E736B2">
        <w:rPr>
          <w:rFonts w:ascii="Arial" w:hAnsi="Arial" w:cs="Arial"/>
          <w:sz w:val="20"/>
          <w:szCs w:val="20"/>
          <w:lang w:val="it-IT"/>
        </w:rPr>
        <w:t>scoatere</w:t>
      </w:r>
      <w:r w:rsidR="008937F1">
        <w:rPr>
          <w:rFonts w:ascii="Arial" w:hAnsi="Arial" w:cs="Arial"/>
          <w:sz w:val="20"/>
          <w:szCs w:val="20"/>
          <w:lang w:val="it-IT"/>
        </w:rPr>
        <w:t>a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la licitatie,</w:t>
      </w:r>
      <w:r w:rsidR="008937F1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E736B2">
        <w:rPr>
          <w:rFonts w:ascii="Arial" w:hAnsi="Arial" w:cs="Arial"/>
          <w:sz w:val="20"/>
          <w:szCs w:val="20"/>
          <w:lang w:val="it-IT"/>
        </w:rPr>
        <w:t>in calitate de vanzator, a mijloacelor fixe/bunuri</w:t>
      </w:r>
      <w:r w:rsidR="00686528">
        <w:rPr>
          <w:rFonts w:ascii="Arial" w:hAnsi="Arial" w:cs="Arial"/>
          <w:sz w:val="20"/>
          <w:szCs w:val="20"/>
          <w:lang w:val="it-IT"/>
        </w:rPr>
        <w:t>lor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materiale, altele decat mijloacele fixe, scoase din functiune, conform Hotararii C</w:t>
      </w:r>
      <w:r w:rsidR="00686528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>A</w:t>
      </w:r>
      <w:r w:rsidR="00686528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al TELETRANS S</w:t>
      </w:r>
      <w:r w:rsidR="00686528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>A</w:t>
      </w:r>
      <w:r w:rsidR="00686528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nr.</w:t>
      </w:r>
      <w:r w:rsidR="00686528">
        <w:rPr>
          <w:rFonts w:ascii="Arial" w:hAnsi="Arial" w:cs="Arial"/>
          <w:sz w:val="20"/>
          <w:szCs w:val="20"/>
          <w:lang w:val="it-IT"/>
        </w:rPr>
        <w:t>______/__________</w:t>
      </w:r>
      <w:r w:rsidR="006E327D">
        <w:rPr>
          <w:rFonts w:ascii="Arial" w:hAnsi="Arial" w:cs="Arial"/>
          <w:sz w:val="20"/>
          <w:szCs w:val="20"/>
          <w:lang w:val="it-IT"/>
        </w:rPr>
        <w:t>,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 w:rsidR="006E327D">
        <w:rPr>
          <w:rFonts w:ascii="Arial" w:hAnsi="Arial" w:cs="Arial"/>
          <w:sz w:val="20"/>
          <w:szCs w:val="20"/>
          <w:lang w:val="it-IT"/>
        </w:rPr>
        <w:t>partile au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procedat la semnarea prezentului</w:t>
      </w:r>
      <w:r w:rsidR="006E327D">
        <w:rPr>
          <w:rFonts w:ascii="Arial" w:hAnsi="Arial" w:cs="Arial"/>
          <w:sz w:val="20"/>
          <w:szCs w:val="20"/>
          <w:lang w:val="it-IT"/>
        </w:rPr>
        <w:t xml:space="preserve"> proces-verbal</w:t>
      </w:r>
      <w:r w:rsidRPr="00E736B2">
        <w:rPr>
          <w:rFonts w:ascii="Arial" w:hAnsi="Arial" w:cs="Arial"/>
          <w:sz w:val="20"/>
          <w:szCs w:val="20"/>
          <w:lang w:val="it-IT"/>
        </w:rPr>
        <w:t>, astfel:</w:t>
      </w:r>
    </w:p>
    <w:p w14:paraId="2BBECD20" w14:textId="77777777" w:rsidR="00E736B2" w:rsidRPr="00E736B2" w:rsidRDefault="00E736B2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39FBFB5A" w14:textId="3D47BD89" w:rsidR="00593F41" w:rsidRDefault="00E736B2" w:rsidP="00593F41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E736B2">
        <w:rPr>
          <w:rFonts w:ascii="Arial" w:hAnsi="Arial" w:cs="Arial"/>
          <w:sz w:val="20"/>
          <w:szCs w:val="20"/>
          <w:lang w:val="it-IT"/>
        </w:rPr>
        <w:tab/>
        <w:t>TELETRANS S</w:t>
      </w:r>
      <w:r w:rsidR="00593F41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>A</w:t>
      </w:r>
      <w:r w:rsidR="00593F41">
        <w:rPr>
          <w:rFonts w:ascii="Arial" w:hAnsi="Arial" w:cs="Arial"/>
          <w:sz w:val="20"/>
          <w:szCs w:val="20"/>
          <w:lang w:val="it-IT"/>
        </w:rPr>
        <w:t>.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(Executiv)</w:t>
      </w:r>
      <w:r w:rsidR="00593F41">
        <w:rPr>
          <w:rFonts w:ascii="Arial" w:hAnsi="Arial" w:cs="Arial"/>
          <w:sz w:val="20"/>
          <w:szCs w:val="20"/>
          <w:lang w:val="it-IT"/>
        </w:rPr>
        <w:t xml:space="preserve">, cu sediul social in </w:t>
      </w:r>
      <w:r w:rsidR="00593F41" w:rsidRPr="00593F41">
        <w:rPr>
          <w:rFonts w:ascii="Arial" w:hAnsi="Arial" w:cs="Arial"/>
          <w:sz w:val="20"/>
          <w:szCs w:val="20"/>
          <w:lang w:val="it-IT"/>
        </w:rPr>
        <w:t>Bd</w:t>
      </w:r>
      <w:r w:rsidR="00593F41">
        <w:rPr>
          <w:rFonts w:ascii="Arial" w:hAnsi="Arial" w:cs="Arial"/>
          <w:sz w:val="20"/>
          <w:szCs w:val="20"/>
          <w:lang w:val="it-IT"/>
        </w:rPr>
        <w:t>ul</w:t>
      </w:r>
      <w:r w:rsidR="00593F41" w:rsidRPr="00593F41">
        <w:rPr>
          <w:rFonts w:ascii="Arial" w:hAnsi="Arial" w:cs="Arial"/>
          <w:sz w:val="20"/>
          <w:szCs w:val="20"/>
          <w:lang w:val="it-IT"/>
        </w:rPr>
        <w:t>. Hristo Botev nr. 16-18, sector 3</w:t>
      </w:r>
      <w:r w:rsidR="00593F41">
        <w:rPr>
          <w:rFonts w:ascii="Arial" w:hAnsi="Arial" w:cs="Arial"/>
          <w:sz w:val="20"/>
          <w:szCs w:val="20"/>
          <w:lang w:val="it-IT"/>
        </w:rPr>
        <w:t xml:space="preserve">, </w:t>
      </w:r>
      <w:r w:rsidR="00593F41" w:rsidRPr="00593F41">
        <w:rPr>
          <w:rFonts w:ascii="Arial" w:hAnsi="Arial" w:cs="Arial"/>
          <w:sz w:val="20"/>
          <w:szCs w:val="20"/>
          <w:lang w:val="it-IT"/>
        </w:rPr>
        <w:t>RO-030236, București, România</w:t>
      </w:r>
      <w:r w:rsidR="00593F41">
        <w:rPr>
          <w:rFonts w:ascii="Arial" w:hAnsi="Arial" w:cs="Arial"/>
          <w:sz w:val="20"/>
          <w:szCs w:val="20"/>
          <w:lang w:val="it-IT"/>
        </w:rPr>
        <w:t>,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in calitate de </w:t>
      </w:r>
      <w:r w:rsidR="00593F41">
        <w:rPr>
          <w:rFonts w:ascii="Arial" w:hAnsi="Arial" w:cs="Arial"/>
          <w:sz w:val="20"/>
          <w:szCs w:val="20"/>
          <w:lang w:val="it-IT"/>
        </w:rPr>
        <w:t>V</w:t>
      </w:r>
      <w:r w:rsidR="00593F41" w:rsidRPr="00E736B2">
        <w:rPr>
          <w:rFonts w:ascii="Arial" w:hAnsi="Arial" w:cs="Arial"/>
          <w:sz w:val="20"/>
          <w:szCs w:val="20"/>
          <w:lang w:val="it-IT"/>
        </w:rPr>
        <w:t>anzator</w:t>
      </w:r>
      <w:r w:rsidR="00593F41">
        <w:rPr>
          <w:rFonts w:ascii="Arial" w:hAnsi="Arial" w:cs="Arial"/>
          <w:sz w:val="20"/>
          <w:szCs w:val="20"/>
          <w:lang w:val="it-IT"/>
        </w:rPr>
        <w:t>,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reprezentata prin </w:t>
      </w:r>
      <w:r w:rsidR="00593F41">
        <w:rPr>
          <w:rFonts w:ascii="Arial" w:hAnsi="Arial" w:cs="Arial"/>
          <w:sz w:val="20"/>
          <w:szCs w:val="20"/>
          <w:lang w:val="it-IT"/>
        </w:rPr>
        <w:t>Presedintele Comisiei de licitatie</w:t>
      </w:r>
      <w:r w:rsidR="00A62D1E">
        <w:rPr>
          <w:rFonts w:ascii="Arial" w:hAnsi="Arial" w:cs="Arial"/>
          <w:sz w:val="20"/>
          <w:szCs w:val="20"/>
          <w:lang w:val="it-IT"/>
        </w:rPr>
        <w:t>/casare</w:t>
      </w:r>
      <w:r w:rsidR="00593F41">
        <w:rPr>
          <w:rFonts w:ascii="Arial" w:hAnsi="Arial" w:cs="Arial"/>
          <w:sz w:val="20"/>
          <w:szCs w:val="20"/>
          <w:lang w:val="it-IT"/>
        </w:rPr>
        <w:t xml:space="preserve">, </w:t>
      </w:r>
      <w:r w:rsidR="00593F41" w:rsidRPr="00012BBC">
        <w:rPr>
          <w:rFonts w:ascii="Arial" w:hAnsi="Arial" w:cs="Arial"/>
          <w:sz w:val="20"/>
          <w:szCs w:val="20"/>
          <w:lang w:val="it-IT"/>
        </w:rPr>
        <w:t xml:space="preserve">dl. </w:t>
      </w:r>
      <w:r w:rsidR="00012BBC">
        <w:rPr>
          <w:rFonts w:ascii="Arial" w:hAnsi="Arial" w:cs="Arial"/>
          <w:sz w:val="20"/>
          <w:szCs w:val="20"/>
          <w:lang w:val="it-IT"/>
        </w:rPr>
        <w:t>____________________________________</w:t>
      </w:r>
      <w:r w:rsidR="00593F41">
        <w:rPr>
          <w:rFonts w:ascii="Arial" w:hAnsi="Arial" w:cs="Arial"/>
          <w:sz w:val="20"/>
          <w:szCs w:val="20"/>
          <w:lang w:val="it-IT"/>
        </w:rPr>
        <w:t>,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p</w:t>
      </w:r>
      <w:r w:rsidRPr="00E736B2">
        <w:rPr>
          <w:rFonts w:ascii="Arial" w:hAnsi="Arial" w:cs="Arial"/>
          <w:sz w:val="20"/>
          <w:szCs w:val="20"/>
          <w:lang w:val="it-IT"/>
        </w:rPr>
        <w:t xml:space="preserve">reda </w:t>
      </w:r>
      <w:r w:rsidR="00C37954">
        <w:rPr>
          <w:rFonts w:ascii="Arial" w:hAnsi="Arial" w:cs="Arial"/>
          <w:sz w:val="20"/>
          <w:szCs w:val="20"/>
          <w:lang w:val="it-IT"/>
        </w:rPr>
        <w:t xml:space="preserve">urmatorul </w:t>
      </w:r>
      <w:r w:rsidRPr="00E736B2">
        <w:rPr>
          <w:rFonts w:ascii="Arial" w:hAnsi="Arial" w:cs="Arial"/>
          <w:sz w:val="20"/>
          <w:szCs w:val="20"/>
          <w:lang w:val="it-IT"/>
        </w:rPr>
        <w:t>mijloc fix/bun material</w:t>
      </w:r>
      <w:r w:rsidR="00593F41">
        <w:rPr>
          <w:rFonts w:ascii="Arial" w:hAnsi="Arial" w:cs="Arial"/>
          <w:sz w:val="20"/>
          <w:szCs w:val="20"/>
          <w:lang w:val="it-IT"/>
        </w:rPr>
        <w:t xml:space="preserve"> </w:t>
      </w:r>
      <w:r w:rsidRPr="00E736B2">
        <w:rPr>
          <w:rFonts w:ascii="Arial" w:hAnsi="Arial" w:cs="Arial"/>
          <w:sz w:val="20"/>
          <w:szCs w:val="20"/>
          <w:lang w:val="it-IT"/>
        </w:rPr>
        <w:t>cu</w:t>
      </w:r>
      <w:r w:rsidR="00593F41">
        <w:rPr>
          <w:rFonts w:ascii="Arial" w:hAnsi="Arial" w:cs="Arial"/>
          <w:sz w:val="20"/>
          <w:szCs w:val="20"/>
          <w:lang w:val="it-IT"/>
        </w:rPr>
        <w:t>:</w:t>
      </w:r>
    </w:p>
    <w:p w14:paraId="302AAF9E" w14:textId="51D8D5AD" w:rsidR="00593F41" w:rsidRDefault="00593F41" w:rsidP="00593F4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Denumire</w:t>
      </w:r>
      <w:r w:rsidR="003C305A">
        <w:rPr>
          <w:rFonts w:ascii="Arial" w:hAnsi="Arial" w:cs="Arial"/>
          <w:sz w:val="20"/>
          <w:szCs w:val="20"/>
          <w:lang w:val="it-IT"/>
        </w:rPr>
        <w:t>a</w:t>
      </w:r>
      <w:r>
        <w:rPr>
          <w:rFonts w:ascii="Arial" w:hAnsi="Arial" w:cs="Arial"/>
          <w:sz w:val="20"/>
          <w:szCs w:val="20"/>
          <w:lang w:val="it-IT"/>
        </w:rPr>
        <w:t>: __________________________________</w:t>
      </w:r>
    </w:p>
    <w:p w14:paraId="31CE6CF5" w14:textId="5A0E6431" w:rsidR="00593F41" w:rsidRDefault="00593F41" w:rsidP="00593F4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593F41">
        <w:rPr>
          <w:rFonts w:ascii="Arial" w:hAnsi="Arial" w:cs="Arial"/>
          <w:sz w:val="20"/>
          <w:szCs w:val="20"/>
          <w:lang w:val="it-IT"/>
        </w:rPr>
        <w:t>N</w:t>
      </w:r>
      <w:r w:rsidR="00E736B2" w:rsidRPr="00593F41">
        <w:rPr>
          <w:rFonts w:ascii="Arial" w:hAnsi="Arial" w:cs="Arial"/>
          <w:sz w:val="20"/>
          <w:szCs w:val="20"/>
          <w:lang w:val="it-IT"/>
        </w:rPr>
        <w:t>r. de inventar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Pr="00593F41">
        <w:rPr>
          <w:rFonts w:ascii="Arial" w:hAnsi="Arial" w:cs="Arial"/>
          <w:sz w:val="20"/>
          <w:szCs w:val="20"/>
          <w:lang w:val="it-IT"/>
        </w:rPr>
        <w:t>_________________</w:t>
      </w:r>
    </w:p>
    <w:p w14:paraId="617D1AC6" w14:textId="77777777" w:rsidR="006B773B" w:rsidRDefault="006B773B" w:rsidP="006B773B">
      <w:pPr>
        <w:pStyle w:val="ListParagraph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5EF46434" w14:textId="2304E548" w:rsidR="006B773B" w:rsidRDefault="005E392D" w:rsidP="006B773B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Mijlocul fix/bunul material a fost a</w:t>
      </w:r>
      <w:r w:rsidR="003C305A">
        <w:rPr>
          <w:rFonts w:ascii="Arial" w:hAnsi="Arial" w:cs="Arial"/>
          <w:sz w:val="20"/>
          <w:szCs w:val="20"/>
          <w:lang w:val="it-IT"/>
        </w:rPr>
        <w:t>djudecat</w:t>
      </w:r>
      <w:r w:rsidR="00E736B2" w:rsidRPr="00593F41">
        <w:rPr>
          <w:rFonts w:ascii="Arial" w:hAnsi="Arial" w:cs="Arial"/>
          <w:sz w:val="20"/>
          <w:szCs w:val="20"/>
          <w:lang w:val="it-IT"/>
        </w:rPr>
        <w:t xml:space="preserve"> </w:t>
      </w:r>
      <w:r w:rsidR="006B773B">
        <w:rPr>
          <w:rFonts w:ascii="Arial" w:hAnsi="Arial" w:cs="Arial"/>
          <w:sz w:val="20"/>
          <w:szCs w:val="20"/>
          <w:lang w:val="it-IT"/>
        </w:rPr>
        <w:t xml:space="preserve">de Cumparator </w:t>
      </w:r>
      <w:r w:rsidR="003C305A">
        <w:rPr>
          <w:rFonts w:ascii="Arial" w:hAnsi="Arial" w:cs="Arial"/>
          <w:sz w:val="20"/>
          <w:szCs w:val="20"/>
          <w:lang w:val="it-IT"/>
        </w:rPr>
        <w:t>in</w:t>
      </w:r>
      <w:r w:rsidR="00E736B2" w:rsidRPr="00593F41">
        <w:rPr>
          <w:rFonts w:ascii="Arial" w:hAnsi="Arial" w:cs="Arial"/>
          <w:sz w:val="20"/>
          <w:szCs w:val="20"/>
          <w:lang w:val="it-IT"/>
        </w:rPr>
        <w:t xml:space="preserve"> </w:t>
      </w:r>
      <w:r w:rsidR="003C305A">
        <w:rPr>
          <w:rFonts w:ascii="Arial" w:hAnsi="Arial" w:cs="Arial"/>
          <w:sz w:val="20"/>
          <w:szCs w:val="20"/>
          <w:lang w:val="it-IT"/>
        </w:rPr>
        <w:t xml:space="preserve">sedinta de </w:t>
      </w:r>
      <w:r w:rsidR="00E736B2" w:rsidRPr="00593F41">
        <w:rPr>
          <w:rFonts w:ascii="Arial" w:hAnsi="Arial" w:cs="Arial"/>
          <w:sz w:val="20"/>
          <w:szCs w:val="20"/>
          <w:lang w:val="it-IT"/>
        </w:rPr>
        <w:t>licitati</w:t>
      </w:r>
      <w:r w:rsidR="003C305A">
        <w:rPr>
          <w:rFonts w:ascii="Arial" w:hAnsi="Arial" w:cs="Arial"/>
          <w:sz w:val="20"/>
          <w:szCs w:val="20"/>
          <w:lang w:val="it-IT"/>
        </w:rPr>
        <w:t xml:space="preserve">e </w:t>
      </w:r>
      <w:r>
        <w:rPr>
          <w:rFonts w:ascii="Arial" w:hAnsi="Arial" w:cs="Arial"/>
          <w:sz w:val="20"/>
          <w:szCs w:val="20"/>
          <w:lang w:val="it-IT"/>
        </w:rPr>
        <w:t xml:space="preserve">organizata de TELETRANS S.A. si </w:t>
      </w:r>
      <w:r w:rsidR="003C305A">
        <w:rPr>
          <w:rFonts w:ascii="Arial" w:hAnsi="Arial" w:cs="Arial"/>
          <w:sz w:val="20"/>
          <w:szCs w:val="20"/>
          <w:lang w:val="it-IT"/>
        </w:rPr>
        <w:t>desfasurata la data de ___/___/_______</w:t>
      </w:r>
      <w:r w:rsidR="00E736B2" w:rsidRPr="00593F41">
        <w:rPr>
          <w:rFonts w:ascii="Arial" w:hAnsi="Arial" w:cs="Arial"/>
          <w:sz w:val="20"/>
          <w:szCs w:val="20"/>
          <w:lang w:val="it-IT"/>
        </w:rPr>
        <w:t xml:space="preserve">, 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conform </w:t>
      </w:r>
      <w:r w:rsidR="00593F41">
        <w:rPr>
          <w:rFonts w:ascii="Arial" w:hAnsi="Arial" w:cs="Arial"/>
          <w:sz w:val="20"/>
          <w:szCs w:val="20"/>
          <w:lang w:val="it-IT"/>
        </w:rPr>
        <w:t>P</w:t>
      </w:r>
      <w:r w:rsidR="00593F41" w:rsidRPr="00E736B2">
        <w:rPr>
          <w:rFonts w:ascii="Arial" w:hAnsi="Arial" w:cs="Arial"/>
          <w:sz w:val="20"/>
          <w:szCs w:val="20"/>
          <w:lang w:val="it-IT"/>
        </w:rPr>
        <w:t>rocesului</w:t>
      </w:r>
      <w:r w:rsidR="00593F41">
        <w:rPr>
          <w:rFonts w:ascii="Arial" w:hAnsi="Arial" w:cs="Arial"/>
          <w:sz w:val="20"/>
          <w:szCs w:val="20"/>
          <w:lang w:val="it-IT"/>
        </w:rPr>
        <w:t>-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verbal al sedintei de licitatie </w:t>
      </w:r>
      <w:r w:rsidR="00593F41">
        <w:rPr>
          <w:rFonts w:ascii="Arial" w:hAnsi="Arial" w:cs="Arial"/>
          <w:sz w:val="20"/>
          <w:szCs w:val="20"/>
          <w:lang w:val="it-IT"/>
        </w:rPr>
        <w:t xml:space="preserve">inregistrat cu 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nr. </w:t>
      </w:r>
      <w:r w:rsidR="00593F41">
        <w:rPr>
          <w:rFonts w:ascii="Arial" w:hAnsi="Arial" w:cs="Arial"/>
          <w:sz w:val="20"/>
          <w:szCs w:val="20"/>
          <w:lang w:val="it-IT"/>
        </w:rPr>
        <w:t>______/__________,</w:t>
      </w:r>
      <w:r w:rsidR="00593F41" w:rsidRPr="00E736B2">
        <w:rPr>
          <w:rFonts w:ascii="Arial" w:hAnsi="Arial" w:cs="Arial"/>
          <w:sz w:val="20"/>
          <w:szCs w:val="20"/>
          <w:lang w:val="it-IT"/>
        </w:rPr>
        <w:t xml:space="preserve"> </w:t>
      </w:r>
      <w:r w:rsidR="00E736B2" w:rsidRPr="00593F41">
        <w:rPr>
          <w:rFonts w:ascii="Arial" w:hAnsi="Arial" w:cs="Arial"/>
          <w:sz w:val="20"/>
          <w:szCs w:val="20"/>
          <w:lang w:val="it-IT"/>
        </w:rPr>
        <w:t xml:space="preserve">care </w:t>
      </w:r>
      <w:r w:rsidR="006B773B">
        <w:rPr>
          <w:rFonts w:ascii="Arial" w:hAnsi="Arial" w:cs="Arial"/>
          <w:sz w:val="20"/>
          <w:szCs w:val="20"/>
          <w:lang w:val="it-IT"/>
        </w:rPr>
        <w:t xml:space="preserve">a fost semnat de parti </w:t>
      </w:r>
      <w:r w:rsidR="00E736B2" w:rsidRPr="00593F41">
        <w:rPr>
          <w:rFonts w:ascii="Arial" w:hAnsi="Arial" w:cs="Arial"/>
          <w:sz w:val="20"/>
          <w:szCs w:val="20"/>
          <w:lang w:val="it-IT"/>
        </w:rPr>
        <w:t>la data mai sus mentionata</w:t>
      </w:r>
      <w:r w:rsidR="006B773B">
        <w:rPr>
          <w:rFonts w:ascii="Arial" w:hAnsi="Arial" w:cs="Arial"/>
          <w:sz w:val="20"/>
          <w:szCs w:val="20"/>
          <w:lang w:val="it-IT"/>
        </w:rPr>
        <w:t>.</w:t>
      </w:r>
    </w:p>
    <w:p w14:paraId="1B15E094" w14:textId="77777777" w:rsidR="006B773B" w:rsidRDefault="006B773B" w:rsidP="006B773B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14:paraId="51D00BBB" w14:textId="728FCFC5" w:rsidR="00E736B2" w:rsidRPr="00593F41" w:rsidRDefault="006B773B" w:rsidP="006B773B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</w:t>
      </w:r>
      <w:r w:rsidR="00E736B2" w:rsidRPr="00593F41">
        <w:rPr>
          <w:rFonts w:ascii="Arial" w:hAnsi="Arial" w:cs="Arial"/>
          <w:sz w:val="20"/>
          <w:szCs w:val="20"/>
          <w:lang w:val="it-IT"/>
        </w:rPr>
        <w:t>umparatorul</w:t>
      </w:r>
      <w:r>
        <w:rPr>
          <w:rFonts w:ascii="Arial" w:hAnsi="Arial" w:cs="Arial"/>
          <w:sz w:val="20"/>
          <w:szCs w:val="20"/>
          <w:lang w:val="it-IT"/>
        </w:rPr>
        <w:t xml:space="preserve"> ___________________________________________________, cu sediul in localitatea_____________________, strada__________________, nr____, judet________________, reprezentat de dl./dna. ____________________________________, conform Imputernicire nr.________ din data ___/___/__________, </w:t>
      </w:r>
      <w:r w:rsidR="00E736B2" w:rsidRPr="00593F41">
        <w:rPr>
          <w:rFonts w:ascii="Arial" w:hAnsi="Arial" w:cs="Arial"/>
          <w:sz w:val="20"/>
          <w:szCs w:val="20"/>
          <w:lang w:val="pt-BR"/>
        </w:rPr>
        <w:t>preia mijlocul fix</w:t>
      </w:r>
      <w:r>
        <w:rPr>
          <w:rFonts w:ascii="Arial" w:hAnsi="Arial" w:cs="Arial"/>
          <w:sz w:val="20"/>
          <w:szCs w:val="20"/>
          <w:lang w:val="pt-BR"/>
        </w:rPr>
        <w:t>/bunul material</w:t>
      </w:r>
      <w:r w:rsidR="00E736B2" w:rsidRPr="00593F41">
        <w:rPr>
          <w:rFonts w:ascii="Arial" w:hAnsi="Arial" w:cs="Arial"/>
          <w:sz w:val="20"/>
          <w:szCs w:val="20"/>
          <w:lang w:val="pt-BR"/>
        </w:rPr>
        <w:t xml:space="preserve"> cu toate </w:t>
      </w:r>
      <w:r>
        <w:rPr>
          <w:rFonts w:ascii="Arial" w:hAnsi="Arial" w:cs="Arial"/>
          <w:sz w:val="20"/>
          <w:szCs w:val="20"/>
          <w:lang w:val="pt-BR"/>
        </w:rPr>
        <w:t>componentele si accesoriile</w:t>
      </w:r>
      <w:r w:rsidR="00E736B2" w:rsidRPr="00593F41">
        <w:rPr>
          <w:rFonts w:ascii="Arial" w:hAnsi="Arial" w:cs="Arial"/>
          <w:sz w:val="20"/>
          <w:szCs w:val="20"/>
          <w:lang w:val="pt-BR"/>
        </w:rPr>
        <w:t xml:space="preserve"> care il alcatuiesc</w:t>
      </w:r>
      <w:r>
        <w:rPr>
          <w:rFonts w:ascii="Arial" w:hAnsi="Arial" w:cs="Arial"/>
          <w:sz w:val="20"/>
          <w:szCs w:val="20"/>
          <w:lang w:val="pt-BR"/>
        </w:rPr>
        <w:t>, fara obiectiuni sau alte mentiuni</w:t>
      </w:r>
      <w:r w:rsidR="00E736B2" w:rsidRPr="00593F41">
        <w:rPr>
          <w:rFonts w:ascii="Arial" w:hAnsi="Arial" w:cs="Arial"/>
          <w:sz w:val="20"/>
          <w:szCs w:val="20"/>
          <w:lang w:val="pt-BR"/>
        </w:rPr>
        <w:t>.</w:t>
      </w:r>
    </w:p>
    <w:p w14:paraId="15BFEAA5" w14:textId="77777777" w:rsidR="00E736B2" w:rsidRPr="00E736B2" w:rsidRDefault="00E736B2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E99793B" w14:textId="180D76E6" w:rsidR="00E736B2" w:rsidRPr="00E736B2" w:rsidRDefault="00502760" w:rsidP="0068652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        </w:t>
      </w:r>
      <w:r w:rsidR="00A74ADA">
        <w:rPr>
          <w:rFonts w:ascii="Arial" w:hAnsi="Arial" w:cs="Arial"/>
          <w:b/>
          <w:sz w:val="20"/>
          <w:szCs w:val="20"/>
          <w:lang w:val="pt-BR"/>
        </w:rPr>
        <w:t>T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E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L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E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T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R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A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>N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A74ADA">
        <w:rPr>
          <w:rFonts w:ascii="Arial" w:hAnsi="Arial" w:cs="Arial"/>
          <w:b/>
          <w:sz w:val="20"/>
          <w:szCs w:val="20"/>
          <w:lang w:val="pt-BR"/>
        </w:rPr>
        <w:t xml:space="preserve">S </w:t>
      </w:r>
      <w:r w:rsidR="00204969">
        <w:rPr>
          <w:rFonts w:ascii="Arial" w:hAnsi="Arial" w:cs="Arial"/>
          <w:b/>
          <w:sz w:val="20"/>
          <w:szCs w:val="20"/>
          <w:lang w:val="pt-BR"/>
        </w:rPr>
        <w:t xml:space="preserve">  </w:t>
      </w:r>
      <w:r w:rsidR="00A74ADA">
        <w:rPr>
          <w:rFonts w:ascii="Arial" w:hAnsi="Arial" w:cs="Arial"/>
          <w:b/>
          <w:sz w:val="20"/>
          <w:szCs w:val="20"/>
          <w:lang w:val="pt-BR"/>
        </w:rPr>
        <w:t>S.A.</w:t>
      </w:r>
      <w:r w:rsidR="00E736B2" w:rsidRPr="00E736B2">
        <w:rPr>
          <w:rFonts w:ascii="Arial" w:hAnsi="Arial" w:cs="Arial"/>
          <w:sz w:val="20"/>
          <w:szCs w:val="20"/>
          <w:lang w:val="pt-BR"/>
        </w:rPr>
        <w:t xml:space="preserve"> </w:t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</w:r>
      <w:r w:rsidR="00DF6329">
        <w:rPr>
          <w:rFonts w:ascii="Arial" w:hAnsi="Arial" w:cs="Arial"/>
          <w:sz w:val="20"/>
          <w:szCs w:val="20"/>
          <w:lang w:val="pt-BR"/>
        </w:rPr>
        <w:t xml:space="preserve">  </w:t>
      </w:r>
      <w:r w:rsidR="00E736B2" w:rsidRPr="00E736B2">
        <w:rPr>
          <w:rFonts w:ascii="Arial" w:hAnsi="Arial" w:cs="Arial"/>
          <w:b/>
          <w:sz w:val="20"/>
          <w:szCs w:val="20"/>
          <w:lang w:val="pt-BR"/>
        </w:rPr>
        <w:t xml:space="preserve">C U M P A R A T O R </w:t>
      </w:r>
    </w:p>
    <w:p w14:paraId="21FFD783" w14:textId="5BAEF790" w:rsidR="00502760" w:rsidRDefault="00E736B2" w:rsidP="00A74ADA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E736B2">
        <w:rPr>
          <w:rFonts w:ascii="Arial" w:hAnsi="Arial" w:cs="Arial"/>
          <w:sz w:val="20"/>
          <w:szCs w:val="20"/>
          <w:lang w:val="ro-RO"/>
        </w:rPr>
        <w:t>Presedinte Comisie de licitatie</w:t>
      </w:r>
      <w:r w:rsidR="00A62D1E">
        <w:rPr>
          <w:rFonts w:ascii="Arial" w:hAnsi="Arial" w:cs="Arial"/>
          <w:sz w:val="20"/>
          <w:szCs w:val="20"/>
          <w:lang w:val="ro-RO"/>
        </w:rPr>
        <w:t>/casare</w:t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>__________________________</w:t>
      </w:r>
      <w:r w:rsidR="00DF6329">
        <w:rPr>
          <w:rFonts w:ascii="Arial" w:hAnsi="Arial" w:cs="Arial"/>
          <w:sz w:val="20"/>
          <w:szCs w:val="20"/>
          <w:lang w:val="ro-RO"/>
        </w:rPr>
        <w:t>__</w:t>
      </w:r>
      <w:r w:rsidR="00A74ADA">
        <w:rPr>
          <w:rFonts w:ascii="Arial" w:hAnsi="Arial" w:cs="Arial"/>
          <w:sz w:val="20"/>
          <w:szCs w:val="20"/>
          <w:lang w:val="ro-RO"/>
        </w:rPr>
        <w:t>____</w:t>
      </w:r>
      <w:r w:rsidR="006B773B">
        <w:rPr>
          <w:rFonts w:ascii="Arial" w:hAnsi="Arial" w:cs="Arial"/>
          <w:sz w:val="20"/>
          <w:szCs w:val="20"/>
          <w:lang w:val="ro-RO"/>
        </w:rPr>
        <w:tab/>
      </w:r>
    </w:p>
    <w:p w14:paraId="28B87C7C" w14:textId="3031EE28" w:rsidR="00A74ADA" w:rsidRDefault="00DF6329" w:rsidP="00502760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______________________</w:t>
      </w:r>
      <w:r w:rsidR="00A62D1E">
        <w:rPr>
          <w:rFonts w:ascii="Arial" w:hAnsi="Arial" w:cs="Arial"/>
          <w:sz w:val="20"/>
          <w:szCs w:val="20"/>
          <w:lang w:val="ro-RO"/>
        </w:rPr>
        <w:t>______</w:t>
      </w:r>
      <w:r>
        <w:rPr>
          <w:rFonts w:ascii="Arial" w:hAnsi="Arial" w:cs="Arial"/>
          <w:sz w:val="20"/>
          <w:szCs w:val="20"/>
          <w:lang w:val="ro-RO"/>
        </w:rPr>
        <w:t>__</w:t>
      </w:r>
      <w:r w:rsidR="00A74ADA">
        <w:rPr>
          <w:rFonts w:ascii="Arial" w:hAnsi="Arial" w:cs="Arial"/>
          <w:sz w:val="20"/>
          <w:szCs w:val="20"/>
          <w:lang w:val="ro-RO"/>
        </w:rPr>
        <w:t xml:space="preserve">    </w:t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  <w:t>(Nume si prenume P.F. / Denumire P.J.)</w:t>
      </w:r>
      <w:r w:rsidR="00A74ADA">
        <w:rPr>
          <w:rFonts w:ascii="Arial" w:hAnsi="Arial" w:cs="Arial"/>
          <w:sz w:val="20"/>
          <w:szCs w:val="20"/>
          <w:lang w:val="ro-RO"/>
        </w:rPr>
        <w:tab/>
      </w:r>
    </w:p>
    <w:p w14:paraId="296C36A4" w14:textId="55FE1625" w:rsidR="00E736B2" w:rsidRDefault="006B773B" w:rsidP="00502760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Semnatura </w:t>
      </w:r>
      <w:r w:rsidR="00502760">
        <w:rPr>
          <w:rFonts w:ascii="Arial" w:hAnsi="Arial" w:cs="Arial"/>
          <w:sz w:val="20"/>
          <w:szCs w:val="20"/>
          <w:lang w:val="ro-RO"/>
        </w:rPr>
        <w:t>____________</w:t>
      </w:r>
      <w:r w:rsidR="00A62D1E">
        <w:rPr>
          <w:rFonts w:ascii="Arial" w:hAnsi="Arial" w:cs="Arial"/>
          <w:sz w:val="20"/>
          <w:szCs w:val="20"/>
          <w:lang w:val="ro-RO"/>
        </w:rPr>
        <w:t>______</w:t>
      </w:r>
      <w:r w:rsidR="00DF6329">
        <w:rPr>
          <w:rFonts w:ascii="Arial" w:hAnsi="Arial" w:cs="Arial"/>
          <w:sz w:val="20"/>
          <w:szCs w:val="20"/>
          <w:lang w:val="ro-RO"/>
        </w:rPr>
        <w:t>_</w:t>
      </w:r>
      <w:r w:rsidR="00502760">
        <w:rPr>
          <w:rFonts w:ascii="Arial" w:hAnsi="Arial" w:cs="Arial"/>
          <w:sz w:val="20"/>
          <w:szCs w:val="20"/>
          <w:lang w:val="ro-RO"/>
        </w:rPr>
        <w:t>__</w:t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  <w:t>Semnatura ______________</w:t>
      </w:r>
      <w:r w:rsidR="00DF6329">
        <w:rPr>
          <w:rFonts w:ascii="Arial" w:hAnsi="Arial" w:cs="Arial"/>
          <w:sz w:val="20"/>
          <w:szCs w:val="20"/>
          <w:lang w:val="ro-RO"/>
        </w:rPr>
        <w:t>_____</w:t>
      </w:r>
      <w:r w:rsidR="00502760">
        <w:rPr>
          <w:rFonts w:ascii="Arial" w:hAnsi="Arial" w:cs="Arial"/>
          <w:sz w:val="20"/>
          <w:szCs w:val="20"/>
          <w:lang w:val="ro-RO"/>
        </w:rPr>
        <w:t>____</w:t>
      </w:r>
    </w:p>
    <w:p w14:paraId="25FA7D21" w14:textId="5230DD14" w:rsidR="006B773B" w:rsidRPr="00E736B2" w:rsidRDefault="00DF6329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Stampila (P.J.)</w:t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 w:rsidR="006B773B">
        <w:rPr>
          <w:rFonts w:ascii="Arial" w:hAnsi="Arial" w:cs="Arial"/>
          <w:sz w:val="20"/>
          <w:szCs w:val="20"/>
          <w:lang w:val="ro-RO"/>
        </w:rPr>
        <w:tab/>
      </w:r>
      <w:r w:rsidR="006B773B">
        <w:rPr>
          <w:rFonts w:ascii="Arial" w:hAnsi="Arial" w:cs="Arial"/>
          <w:sz w:val="20"/>
          <w:szCs w:val="20"/>
          <w:lang w:val="ro-RO"/>
        </w:rPr>
        <w:tab/>
      </w:r>
      <w:r w:rsidR="006B773B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6B773B">
        <w:rPr>
          <w:rFonts w:ascii="Arial" w:hAnsi="Arial" w:cs="Arial"/>
          <w:sz w:val="20"/>
          <w:szCs w:val="20"/>
          <w:lang w:val="ro-RO"/>
        </w:rPr>
        <w:t>Stampila (P.</w:t>
      </w:r>
      <w:r w:rsidR="00502760">
        <w:rPr>
          <w:rFonts w:ascii="Arial" w:hAnsi="Arial" w:cs="Arial"/>
          <w:sz w:val="20"/>
          <w:szCs w:val="20"/>
          <w:lang w:val="ro-RO"/>
        </w:rPr>
        <w:t>J</w:t>
      </w:r>
      <w:r w:rsidR="006B773B">
        <w:rPr>
          <w:rFonts w:ascii="Arial" w:hAnsi="Arial" w:cs="Arial"/>
          <w:sz w:val="20"/>
          <w:szCs w:val="20"/>
          <w:lang w:val="ro-RO"/>
        </w:rPr>
        <w:t>.)</w:t>
      </w:r>
      <w:r w:rsidR="00A74ADA">
        <w:rPr>
          <w:rFonts w:ascii="Arial" w:hAnsi="Arial" w:cs="Arial"/>
          <w:sz w:val="20"/>
          <w:szCs w:val="20"/>
          <w:lang w:val="ro-RO"/>
        </w:rPr>
        <w:t xml:space="preserve"> </w:t>
      </w:r>
    </w:p>
    <w:sectPr w:rsidR="006B773B" w:rsidRPr="00E736B2" w:rsidSect="005604AF">
      <w:headerReference w:type="default" r:id="rId7"/>
      <w:footerReference w:type="default" r:id="rId8"/>
      <w:pgSz w:w="11906" w:h="16838" w:code="9"/>
      <w:pgMar w:top="1800" w:right="746" w:bottom="207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16B2" w14:textId="77777777" w:rsidR="003A7811" w:rsidRDefault="003A7811" w:rsidP="00280BFA">
      <w:r>
        <w:separator/>
      </w:r>
    </w:p>
  </w:endnote>
  <w:endnote w:type="continuationSeparator" w:id="0">
    <w:p w14:paraId="4A3C6830" w14:textId="77777777" w:rsidR="003A7811" w:rsidRDefault="003A7811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141125434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bookmarkStart w:id="0" w:name="_Hlk198071463"/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bookmarkEnd w:id="0"/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4394CDD0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2C4FAA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AD76" w14:textId="77777777" w:rsidR="003A7811" w:rsidRDefault="003A7811" w:rsidP="00280BFA">
      <w:r>
        <w:separator/>
      </w:r>
    </w:p>
  </w:footnote>
  <w:footnote w:type="continuationSeparator" w:id="0">
    <w:p w14:paraId="75E670F0" w14:textId="77777777" w:rsidR="003A7811" w:rsidRDefault="003A7811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798842424" name="Picture 798842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F767C"/>
    <w:multiLevelType w:val="hybridMultilevel"/>
    <w:tmpl w:val="4F8E64D0"/>
    <w:lvl w:ilvl="0" w:tplc="700CFDB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7"/>
  </w:num>
  <w:num w:numId="3" w16cid:durableId="678850090">
    <w:abstractNumId w:val="5"/>
  </w:num>
  <w:num w:numId="4" w16cid:durableId="1746877351">
    <w:abstractNumId w:val="20"/>
  </w:num>
  <w:num w:numId="5" w16cid:durableId="593167621">
    <w:abstractNumId w:val="8"/>
  </w:num>
  <w:num w:numId="6" w16cid:durableId="491991723">
    <w:abstractNumId w:val="13"/>
  </w:num>
  <w:num w:numId="7" w16cid:durableId="448667350">
    <w:abstractNumId w:val="10"/>
  </w:num>
  <w:num w:numId="8" w16cid:durableId="258678775">
    <w:abstractNumId w:val="14"/>
  </w:num>
  <w:num w:numId="9" w16cid:durableId="1888910766">
    <w:abstractNumId w:val="11"/>
  </w:num>
  <w:num w:numId="10" w16cid:durableId="1623876399">
    <w:abstractNumId w:val="2"/>
  </w:num>
  <w:num w:numId="11" w16cid:durableId="2018455499">
    <w:abstractNumId w:val="15"/>
  </w:num>
  <w:num w:numId="12" w16cid:durableId="386951528">
    <w:abstractNumId w:val="23"/>
  </w:num>
  <w:num w:numId="13" w16cid:durableId="31080256">
    <w:abstractNumId w:val="6"/>
  </w:num>
  <w:num w:numId="14" w16cid:durableId="284193216">
    <w:abstractNumId w:val="21"/>
  </w:num>
  <w:num w:numId="15" w16cid:durableId="1330594871">
    <w:abstractNumId w:val="16"/>
  </w:num>
  <w:num w:numId="16" w16cid:durableId="1249578563">
    <w:abstractNumId w:val="18"/>
  </w:num>
  <w:num w:numId="17" w16cid:durableId="1532646650">
    <w:abstractNumId w:val="7"/>
  </w:num>
  <w:num w:numId="18" w16cid:durableId="1912813375">
    <w:abstractNumId w:val="12"/>
  </w:num>
  <w:num w:numId="19" w16cid:durableId="1784570185">
    <w:abstractNumId w:val="19"/>
  </w:num>
  <w:num w:numId="20" w16cid:durableId="646400571">
    <w:abstractNumId w:val="4"/>
  </w:num>
  <w:num w:numId="21" w16cid:durableId="2145197453">
    <w:abstractNumId w:val="22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4"/>
  </w:num>
  <w:num w:numId="24" w16cid:durableId="886332646">
    <w:abstractNumId w:val="9"/>
  </w:num>
  <w:num w:numId="25" w16cid:durableId="2109809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12BBC"/>
    <w:rsid w:val="00014933"/>
    <w:rsid w:val="00034D7D"/>
    <w:rsid w:val="000425C9"/>
    <w:rsid w:val="000531AB"/>
    <w:rsid w:val="000606D2"/>
    <w:rsid w:val="00060DC8"/>
    <w:rsid w:val="0006597C"/>
    <w:rsid w:val="000875A8"/>
    <w:rsid w:val="000B65FD"/>
    <w:rsid w:val="000F3A1B"/>
    <w:rsid w:val="00134D1C"/>
    <w:rsid w:val="00134FD7"/>
    <w:rsid w:val="00152D10"/>
    <w:rsid w:val="001623F5"/>
    <w:rsid w:val="001669A2"/>
    <w:rsid w:val="001673E1"/>
    <w:rsid w:val="00173476"/>
    <w:rsid w:val="00180179"/>
    <w:rsid w:val="00180AD7"/>
    <w:rsid w:val="00184651"/>
    <w:rsid w:val="001A1E6A"/>
    <w:rsid w:val="001A3979"/>
    <w:rsid w:val="001A70A6"/>
    <w:rsid w:val="001B2B39"/>
    <w:rsid w:val="001C356A"/>
    <w:rsid w:val="001E7E75"/>
    <w:rsid w:val="001F311E"/>
    <w:rsid w:val="001F7A7E"/>
    <w:rsid w:val="00204969"/>
    <w:rsid w:val="002060A1"/>
    <w:rsid w:val="00216556"/>
    <w:rsid w:val="00246C22"/>
    <w:rsid w:val="00252844"/>
    <w:rsid w:val="00273A74"/>
    <w:rsid w:val="00280BFA"/>
    <w:rsid w:val="002A24A0"/>
    <w:rsid w:val="002B6706"/>
    <w:rsid w:val="002C4FAA"/>
    <w:rsid w:val="002E1850"/>
    <w:rsid w:val="002E2E2E"/>
    <w:rsid w:val="002E2F49"/>
    <w:rsid w:val="002E547B"/>
    <w:rsid w:val="00323635"/>
    <w:rsid w:val="00345954"/>
    <w:rsid w:val="00357154"/>
    <w:rsid w:val="00363171"/>
    <w:rsid w:val="0037132A"/>
    <w:rsid w:val="00376262"/>
    <w:rsid w:val="00393D1E"/>
    <w:rsid w:val="003A2ED4"/>
    <w:rsid w:val="003A7811"/>
    <w:rsid w:val="003C1E10"/>
    <w:rsid w:val="003C305A"/>
    <w:rsid w:val="003C632B"/>
    <w:rsid w:val="003D6242"/>
    <w:rsid w:val="003F2E71"/>
    <w:rsid w:val="0040688D"/>
    <w:rsid w:val="00431491"/>
    <w:rsid w:val="004545B3"/>
    <w:rsid w:val="00462F21"/>
    <w:rsid w:val="00486A2F"/>
    <w:rsid w:val="00492531"/>
    <w:rsid w:val="004A40DB"/>
    <w:rsid w:val="004C5FC0"/>
    <w:rsid w:val="004D1A42"/>
    <w:rsid w:val="004D2228"/>
    <w:rsid w:val="004D3811"/>
    <w:rsid w:val="004D38F1"/>
    <w:rsid w:val="004D6F60"/>
    <w:rsid w:val="004F78F0"/>
    <w:rsid w:val="00502760"/>
    <w:rsid w:val="005604AF"/>
    <w:rsid w:val="00592501"/>
    <w:rsid w:val="00593F41"/>
    <w:rsid w:val="005943FE"/>
    <w:rsid w:val="005A37A4"/>
    <w:rsid w:val="005D63AC"/>
    <w:rsid w:val="005E23B8"/>
    <w:rsid w:val="005E392D"/>
    <w:rsid w:val="005E43F6"/>
    <w:rsid w:val="00602993"/>
    <w:rsid w:val="00633666"/>
    <w:rsid w:val="0067239B"/>
    <w:rsid w:val="00672B81"/>
    <w:rsid w:val="00677A5A"/>
    <w:rsid w:val="00683791"/>
    <w:rsid w:val="00686528"/>
    <w:rsid w:val="006A4A90"/>
    <w:rsid w:val="006B773B"/>
    <w:rsid w:val="006C44D0"/>
    <w:rsid w:val="006D54B7"/>
    <w:rsid w:val="006E00D1"/>
    <w:rsid w:val="006E327D"/>
    <w:rsid w:val="007207C8"/>
    <w:rsid w:val="0073344D"/>
    <w:rsid w:val="00761D77"/>
    <w:rsid w:val="0079069F"/>
    <w:rsid w:val="007929B4"/>
    <w:rsid w:val="00794D92"/>
    <w:rsid w:val="007953E3"/>
    <w:rsid w:val="007A6482"/>
    <w:rsid w:val="007E355C"/>
    <w:rsid w:val="007F2100"/>
    <w:rsid w:val="00835DD9"/>
    <w:rsid w:val="00861ACF"/>
    <w:rsid w:val="008667C6"/>
    <w:rsid w:val="008866A6"/>
    <w:rsid w:val="00886997"/>
    <w:rsid w:val="008937F1"/>
    <w:rsid w:val="008A5D32"/>
    <w:rsid w:val="008C5FCF"/>
    <w:rsid w:val="0090214D"/>
    <w:rsid w:val="00937416"/>
    <w:rsid w:val="0094583F"/>
    <w:rsid w:val="00946C83"/>
    <w:rsid w:val="00952117"/>
    <w:rsid w:val="00970BCF"/>
    <w:rsid w:val="009806BA"/>
    <w:rsid w:val="00996B25"/>
    <w:rsid w:val="009C4F0E"/>
    <w:rsid w:val="009C752E"/>
    <w:rsid w:val="009D101B"/>
    <w:rsid w:val="009D2A58"/>
    <w:rsid w:val="009E2A20"/>
    <w:rsid w:val="009E52C5"/>
    <w:rsid w:val="00A032FA"/>
    <w:rsid w:val="00A155E4"/>
    <w:rsid w:val="00A2571D"/>
    <w:rsid w:val="00A62D1E"/>
    <w:rsid w:val="00A63D10"/>
    <w:rsid w:val="00A66F01"/>
    <w:rsid w:val="00A74ADA"/>
    <w:rsid w:val="00A97B4D"/>
    <w:rsid w:val="00AE059C"/>
    <w:rsid w:val="00AE49EB"/>
    <w:rsid w:val="00AF2FED"/>
    <w:rsid w:val="00AF3B6F"/>
    <w:rsid w:val="00B143D7"/>
    <w:rsid w:val="00B316F7"/>
    <w:rsid w:val="00B4260E"/>
    <w:rsid w:val="00B47E50"/>
    <w:rsid w:val="00BE48D5"/>
    <w:rsid w:val="00BE4DBB"/>
    <w:rsid w:val="00C05AB6"/>
    <w:rsid w:val="00C11212"/>
    <w:rsid w:val="00C37954"/>
    <w:rsid w:val="00C4025B"/>
    <w:rsid w:val="00C61166"/>
    <w:rsid w:val="00C70C51"/>
    <w:rsid w:val="00C80577"/>
    <w:rsid w:val="00C811C4"/>
    <w:rsid w:val="00C833AC"/>
    <w:rsid w:val="00C844F5"/>
    <w:rsid w:val="00CA50A9"/>
    <w:rsid w:val="00CB1927"/>
    <w:rsid w:val="00CB1BB4"/>
    <w:rsid w:val="00CB3B10"/>
    <w:rsid w:val="00CD02A1"/>
    <w:rsid w:val="00CF62FC"/>
    <w:rsid w:val="00D04D5D"/>
    <w:rsid w:val="00D1426B"/>
    <w:rsid w:val="00D3283A"/>
    <w:rsid w:val="00D32936"/>
    <w:rsid w:val="00D42DCA"/>
    <w:rsid w:val="00D51A92"/>
    <w:rsid w:val="00D5535D"/>
    <w:rsid w:val="00DE6216"/>
    <w:rsid w:val="00DF6329"/>
    <w:rsid w:val="00E06B61"/>
    <w:rsid w:val="00E22E4B"/>
    <w:rsid w:val="00E445E4"/>
    <w:rsid w:val="00E736B2"/>
    <w:rsid w:val="00EB191D"/>
    <w:rsid w:val="00EB465E"/>
    <w:rsid w:val="00EC76BA"/>
    <w:rsid w:val="00ED5EC4"/>
    <w:rsid w:val="00F129DC"/>
    <w:rsid w:val="00F139CA"/>
    <w:rsid w:val="00F54A88"/>
    <w:rsid w:val="00F55A66"/>
    <w:rsid w:val="00F6140F"/>
    <w:rsid w:val="00FA3451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44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28</cp:revision>
  <cp:lastPrinted>2025-05-07T11:27:00Z</cp:lastPrinted>
  <dcterms:created xsi:type="dcterms:W3CDTF">2025-05-12T12:53:00Z</dcterms:created>
  <dcterms:modified xsi:type="dcterms:W3CDTF">2026-08-21T09:03:00Z</dcterms:modified>
</cp:coreProperties>
</file>