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420320A9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B87439">
        <w:rPr>
          <w:rFonts w:ascii="Arial" w:hAnsi="Arial" w:cs="Arial"/>
          <w:b/>
        </w:rPr>
        <w:t>2</w:t>
      </w:r>
    </w:p>
    <w:p w14:paraId="23580D09" w14:textId="77777777" w:rsid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54D4C1CE" w14:textId="77777777" w:rsidR="00B74C95" w:rsidRDefault="00B74C95" w:rsidP="00B74C95"/>
    <w:p w14:paraId="265F42D0" w14:textId="77777777" w:rsidR="00B74C95" w:rsidRPr="00B74C95" w:rsidRDefault="00B74C95" w:rsidP="00B74C95"/>
    <w:p w14:paraId="00C76391" w14:textId="0517AE8A" w:rsidR="005C56D0" w:rsidRPr="00E445E4" w:rsidRDefault="005C56D0" w:rsidP="005C56D0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 xml:space="preserve">C E R E RE   </w:t>
      </w:r>
      <w:r w:rsidR="00927D2B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  <w:r>
        <w:rPr>
          <w:rFonts w:ascii="Arial" w:hAnsi="Arial" w:cs="Arial"/>
          <w:b/>
          <w:bCs/>
          <w:i w:val="0"/>
          <w:iCs w:val="0"/>
          <w:color w:val="auto"/>
        </w:rPr>
        <w:t>E X A M I N A R E</w:t>
      </w:r>
      <w:r w:rsidR="00927D2B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  <w:r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  <w:r w:rsidR="00C022F4">
        <w:rPr>
          <w:rFonts w:ascii="Arial" w:hAnsi="Arial" w:cs="Arial"/>
          <w:b/>
          <w:bCs/>
          <w:i w:val="0"/>
          <w:iCs w:val="0"/>
          <w:color w:val="auto"/>
        </w:rPr>
        <w:t xml:space="preserve">  B U N U R I</w:t>
      </w:r>
    </w:p>
    <w:p w14:paraId="7C435B7B" w14:textId="77777777" w:rsidR="005C56D0" w:rsidRDefault="005C56D0" w:rsidP="005C56D0">
      <w:pPr>
        <w:jc w:val="center"/>
        <w:rPr>
          <w:rFonts w:ascii="Arial" w:hAnsi="Arial" w:cs="Arial"/>
        </w:rPr>
      </w:pPr>
    </w:p>
    <w:p w14:paraId="306C287F" w14:textId="77777777" w:rsidR="00B74C95" w:rsidRPr="001E15DA" w:rsidRDefault="00B74C95" w:rsidP="005C56D0">
      <w:pPr>
        <w:jc w:val="center"/>
        <w:rPr>
          <w:rFonts w:ascii="Arial" w:hAnsi="Arial" w:cs="Arial"/>
        </w:rPr>
      </w:pPr>
    </w:p>
    <w:p w14:paraId="3F198B86" w14:textId="77777777" w:rsidR="005C56D0" w:rsidRPr="00E445E4" w:rsidRDefault="005C56D0" w:rsidP="005C56D0">
      <w:pPr>
        <w:jc w:val="center"/>
        <w:rPr>
          <w:rFonts w:ascii="Arial" w:hAnsi="Arial" w:cs="Arial"/>
          <w:bCs/>
        </w:rPr>
      </w:pPr>
    </w:p>
    <w:p w14:paraId="520A7336" w14:textId="77777777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t xml:space="preserve">Subsemnatul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r w:rsidRPr="00C01C18">
        <w:rPr>
          <w:rFonts w:ascii="Arial" w:hAnsi="Arial" w:cs="Arial"/>
        </w:rPr>
        <w:t>domiciliat în</w:t>
      </w:r>
      <w:r>
        <w:rPr>
          <w:rFonts w:ascii="Arial" w:hAnsi="Arial" w:cs="Arial"/>
        </w:rPr>
        <w:t xml:space="preserve"> </w:t>
      </w:r>
      <w:bookmarkStart w:id="0" w:name="_Hlk197952851"/>
      <w:r>
        <w:rPr>
          <w:rFonts w:ascii="Arial" w:hAnsi="Arial" w:cs="Arial"/>
        </w:rPr>
        <w:t xml:space="preserve">localitatea_______________, str.___________________, nr.______, judet___________________, </w:t>
      </w:r>
      <w:bookmarkEnd w:id="0"/>
      <w:r w:rsidRPr="00C01C18">
        <w:rPr>
          <w:rFonts w:ascii="Arial" w:hAnsi="Arial" w:cs="Arial"/>
        </w:rPr>
        <w:t>posesor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_________,</w:t>
      </w:r>
      <w:r w:rsidRPr="00C01C18">
        <w:rPr>
          <w:rFonts w:ascii="Arial" w:hAnsi="Arial" w:cs="Arial"/>
        </w:rPr>
        <w:t xml:space="preserve"> eliberat(ă) de</w:t>
      </w:r>
      <w:r>
        <w:rPr>
          <w:rFonts w:ascii="Arial" w:hAnsi="Arial" w:cs="Arial"/>
        </w:rPr>
        <w:t xml:space="preserve"> catre</w:t>
      </w:r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 xml:space="preserve">la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75F2CF28" w14:textId="77777777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</w:p>
    <w:p w14:paraId="7F022AFD" w14:textId="24C24B8D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în calitate de </w:t>
      </w:r>
      <w:r w:rsidR="00C544BC" w:rsidRPr="00C544BC">
        <w:rPr>
          <w:rFonts w:ascii="Arial" w:hAnsi="Arial" w:cs="Arial"/>
          <w:b/>
          <w:bCs/>
        </w:rPr>
        <w:t>reprezentant legal</w:t>
      </w:r>
      <w:r w:rsidR="00C544BC">
        <w:rPr>
          <w:rFonts w:ascii="Arial" w:hAnsi="Arial" w:cs="Arial"/>
          <w:b/>
          <w:bCs/>
        </w:rPr>
        <w:t xml:space="preserve"> </w:t>
      </w:r>
      <w:r w:rsidR="00C544BC" w:rsidRPr="00C544BC">
        <w:rPr>
          <w:rFonts w:ascii="Arial" w:hAnsi="Arial" w:cs="Arial"/>
        </w:rPr>
        <w:t>(functia:________________)/</w:t>
      </w:r>
      <w:r w:rsidRPr="001B2B39">
        <w:rPr>
          <w:rFonts w:ascii="Arial" w:hAnsi="Arial" w:cs="Arial"/>
          <w:b/>
          <w:bCs/>
        </w:rPr>
        <w:t xml:space="preserve">împuternicit </w:t>
      </w:r>
      <w:r w:rsidRPr="001E15DA">
        <w:rPr>
          <w:rFonts w:ascii="Arial" w:hAnsi="Arial" w:cs="Arial"/>
        </w:rPr>
        <w:t>(împuternicire nr.___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>persoanei juridice</w:t>
      </w:r>
      <w:r w:rsidRPr="001E15DA">
        <w:rPr>
          <w:rFonts w:ascii="Arial" w:hAnsi="Arial" w:cs="Arial"/>
        </w:rPr>
        <w:t xml:space="preserve"> ____________</w:t>
      </w:r>
      <w:r w:rsidR="00C544BC">
        <w:rPr>
          <w:rFonts w:ascii="Arial" w:hAnsi="Arial" w:cs="Arial"/>
        </w:rPr>
        <w:t>_</w:t>
      </w:r>
      <w:r w:rsidR="00522F86">
        <w:rPr>
          <w:rFonts w:ascii="Arial" w:hAnsi="Arial" w:cs="Arial"/>
        </w:rPr>
        <w:t>___________</w:t>
      </w:r>
      <w:r>
        <w:rPr>
          <w:rFonts w:ascii="Arial" w:hAnsi="Arial" w:cs="Arial"/>
        </w:rPr>
        <w:t>___,</w:t>
      </w:r>
    </w:p>
    <w:p w14:paraId="113816B0" w14:textId="4AEE7875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sediul în </w:t>
      </w:r>
      <w:r>
        <w:rPr>
          <w:rFonts w:ascii="Arial" w:hAnsi="Arial" w:cs="Arial"/>
        </w:rPr>
        <w:t>localitatea_______________</w:t>
      </w:r>
      <w:r w:rsidR="00C544BC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____, str.____________________________, nr.______, judet___________________, </w:t>
      </w:r>
      <w:r w:rsidRPr="001E15DA">
        <w:rPr>
          <w:rFonts w:ascii="Arial" w:hAnsi="Arial" w:cs="Arial"/>
        </w:rPr>
        <w:t>înregistrat</w:t>
      </w:r>
      <w:bookmarkStart w:id="1" w:name="_Hlk198025158"/>
      <w:r w:rsidRPr="001E15DA">
        <w:rPr>
          <w:rFonts w:ascii="Arial" w:hAnsi="Arial" w:cs="Arial"/>
        </w:rPr>
        <w:t>ă</w:t>
      </w:r>
      <w:bookmarkEnd w:id="1"/>
      <w:r w:rsidRPr="001E15DA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Oficiul </w:t>
      </w:r>
      <w:r w:rsidRPr="001E15DA">
        <w:rPr>
          <w:rFonts w:ascii="Arial" w:hAnsi="Arial" w:cs="Arial"/>
        </w:rPr>
        <w:t>Registrul</w:t>
      </w:r>
      <w:r>
        <w:rPr>
          <w:rFonts w:ascii="Arial" w:hAnsi="Arial" w:cs="Arial"/>
        </w:rPr>
        <w:t>ui</w:t>
      </w:r>
      <w:r w:rsidRPr="001E15DA">
        <w:rPr>
          <w:rFonts w:ascii="Arial" w:hAnsi="Arial" w:cs="Arial"/>
        </w:rPr>
        <w:t xml:space="preserve"> Comerţului</w:t>
      </w:r>
      <w:r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</w:t>
      </w:r>
      <w:r w:rsidR="00C544BC"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_______, C.I.F./C.U.I. _________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</w:p>
    <w:p w14:paraId="652A60A1" w14:textId="77777777" w:rsidR="00C544BC" w:rsidRDefault="00C544BC" w:rsidP="00B87439">
      <w:pPr>
        <w:spacing w:line="360" w:lineRule="auto"/>
        <w:jc w:val="both"/>
        <w:rPr>
          <w:rFonts w:ascii="Arial" w:hAnsi="Arial" w:cs="Arial"/>
          <w:lang w:val="ro-RO"/>
        </w:rPr>
      </w:pPr>
    </w:p>
    <w:p w14:paraId="017740A1" w14:textId="523D55A6" w:rsidR="00AD2FFC" w:rsidRDefault="00B87439" w:rsidP="00B87439">
      <w:pPr>
        <w:spacing w:line="360" w:lineRule="auto"/>
        <w:jc w:val="both"/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participant(ă) la licitaţia publică deschisă cu strigare</w:t>
      </w:r>
      <w:r w:rsidR="007A5AF9">
        <w:rPr>
          <w:rFonts w:ascii="Arial" w:hAnsi="Arial" w:cs="Arial"/>
          <w:lang w:val="ro-RO"/>
        </w:rPr>
        <w:t>,</w:t>
      </w:r>
      <w:r w:rsidRPr="00C83E41">
        <w:rPr>
          <w:rFonts w:ascii="Arial" w:hAnsi="Arial" w:cs="Arial"/>
          <w:lang w:val="ro-RO"/>
        </w:rPr>
        <w:t xml:space="preserve"> organizată de </w:t>
      </w:r>
      <w:r w:rsidR="00C544BC" w:rsidRPr="002616A7">
        <w:rPr>
          <w:rFonts w:ascii="Arial" w:hAnsi="Arial" w:cs="Arial"/>
          <w:b/>
          <w:bCs/>
          <w:lang w:val="ro-RO"/>
        </w:rPr>
        <w:t>TELETRANS</w:t>
      </w:r>
      <w:r w:rsidRPr="002616A7">
        <w:rPr>
          <w:rFonts w:ascii="Arial" w:hAnsi="Arial" w:cs="Arial"/>
          <w:b/>
          <w:bCs/>
          <w:lang w:val="ro-RO"/>
        </w:rPr>
        <w:t xml:space="preserve"> S.A. în data de </w:t>
      </w:r>
      <w:r w:rsidR="00687923">
        <w:rPr>
          <w:rFonts w:ascii="Arial" w:hAnsi="Arial" w:cs="Arial"/>
          <w:b/>
          <w:bCs/>
          <w:lang w:val="ro-RO"/>
        </w:rPr>
        <w:t>___/___/________</w:t>
      </w:r>
      <w:r w:rsidRPr="00C83E41">
        <w:rPr>
          <w:rFonts w:ascii="Arial" w:hAnsi="Arial" w:cs="Arial"/>
          <w:lang w:val="ro-RO"/>
        </w:rPr>
        <w:t xml:space="preserve">, </w:t>
      </w:r>
      <w:r w:rsidR="00D57E41">
        <w:rPr>
          <w:rFonts w:ascii="Arial" w:hAnsi="Arial" w:cs="Arial"/>
          <w:lang w:val="ro-RO"/>
        </w:rPr>
        <w:t>v</w:t>
      </w:r>
      <w:r w:rsidR="00D57E41" w:rsidRPr="00C83E41">
        <w:rPr>
          <w:rFonts w:ascii="Arial" w:hAnsi="Arial" w:cs="Arial"/>
          <w:lang w:val="ro-RO"/>
        </w:rPr>
        <w:t>ă</w:t>
      </w:r>
      <w:r w:rsidR="00D57E41">
        <w:rPr>
          <w:rFonts w:ascii="Arial" w:hAnsi="Arial" w:cs="Arial"/>
          <w:lang w:val="ro-RO"/>
        </w:rPr>
        <w:t xml:space="preserve"> </w:t>
      </w:r>
      <w:r w:rsidRPr="00C83E41">
        <w:rPr>
          <w:rFonts w:ascii="Arial" w:hAnsi="Arial" w:cs="Arial"/>
          <w:lang w:val="ro-RO"/>
        </w:rPr>
        <w:t xml:space="preserve">rugăm să aprobaţi </w:t>
      </w:r>
      <w:r w:rsidRPr="0051302E">
        <w:rPr>
          <w:rFonts w:ascii="Arial" w:hAnsi="Arial" w:cs="Arial"/>
          <w:b/>
          <w:bCs/>
          <w:lang w:val="ro-RO"/>
        </w:rPr>
        <w:t>accesul</w:t>
      </w:r>
      <w:r w:rsidRPr="00C83E41">
        <w:rPr>
          <w:rFonts w:ascii="Arial" w:hAnsi="Arial" w:cs="Arial"/>
          <w:lang w:val="ro-RO"/>
        </w:rPr>
        <w:t xml:space="preserve"> </w:t>
      </w:r>
      <w:r w:rsidR="00C544BC">
        <w:rPr>
          <w:rFonts w:ascii="Arial" w:hAnsi="Arial" w:cs="Arial"/>
          <w:lang w:val="ro-RO"/>
        </w:rPr>
        <w:t xml:space="preserve">la </w:t>
      </w:r>
      <w:r w:rsidR="00F65FF2">
        <w:rPr>
          <w:rFonts w:ascii="Arial" w:hAnsi="Arial" w:cs="Arial"/>
          <w:lang w:val="ro-RO"/>
        </w:rPr>
        <w:t>bunurile</w:t>
      </w:r>
      <w:r w:rsidR="00C544BC">
        <w:rPr>
          <w:rFonts w:ascii="Arial" w:hAnsi="Arial" w:cs="Arial"/>
          <w:lang w:val="ro-RO"/>
        </w:rPr>
        <w:t xml:space="preserve"> care fac obiectul </w:t>
      </w:r>
      <w:r w:rsidR="00F65FF2">
        <w:rPr>
          <w:rFonts w:ascii="Arial" w:hAnsi="Arial" w:cs="Arial"/>
          <w:lang w:val="ro-RO"/>
        </w:rPr>
        <w:t>acestei licitatii</w:t>
      </w:r>
      <w:r w:rsidRPr="00C83E41">
        <w:rPr>
          <w:rFonts w:ascii="Arial" w:hAnsi="Arial" w:cs="Arial"/>
          <w:lang w:val="ro-RO"/>
        </w:rPr>
        <w:t xml:space="preserve">, </w:t>
      </w:r>
      <w:r w:rsidR="00AD2FFC">
        <w:rPr>
          <w:rFonts w:ascii="Arial" w:hAnsi="Arial" w:cs="Arial"/>
          <w:lang w:val="ro-RO"/>
        </w:rPr>
        <w:t>conform Anuntului de licitatie,</w:t>
      </w:r>
      <w:r w:rsidR="00AD2FFC" w:rsidRPr="00C83E41">
        <w:rPr>
          <w:rFonts w:ascii="Arial" w:hAnsi="Arial" w:cs="Arial"/>
          <w:lang w:val="ro-RO"/>
        </w:rPr>
        <w:t xml:space="preserve"> în vederea </w:t>
      </w:r>
      <w:r w:rsidR="00AD2FFC">
        <w:rPr>
          <w:rFonts w:ascii="Arial" w:hAnsi="Arial" w:cs="Arial"/>
          <w:lang w:val="ro-RO"/>
        </w:rPr>
        <w:t>examinarii</w:t>
      </w:r>
      <w:r w:rsidR="00AD2FFC" w:rsidRPr="00C83E41">
        <w:rPr>
          <w:rFonts w:ascii="Arial" w:hAnsi="Arial" w:cs="Arial"/>
          <w:lang w:val="ro-RO"/>
        </w:rPr>
        <w:t xml:space="preserve"> </w:t>
      </w:r>
      <w:r w:rsidR="00AD2FFC">
        <w:rPr>
          <w:rFonts w:ascii="Arial" w:hAnsi="Arial" w:cs="Arial"/>
          <w:lang w:val="ro-RO"/>
        </w:rPr>
        <w:t>si alegerii din</w:t>
      </w:r>
      <w:r w:rsidR="00E51937">
        <w:rPr>
          <w:rFonts w:ascii="Arial" w:hAnsi="Arial" w:cs="Arial"/>
          <w:lang w:val="ro-RO"/>
        </w:rPr>
        <w:t xml:space="preserve"> L</w:t>
      </w:r>
      <w:r w:rsidR="00AD2FFC">
        <w:rPr>
          <w:rFonts w:ascii="Arial" w:hAnsi="Arial" w:cs="Arial"/>
          <w:lang w:val="ro-RO"/>
        </w:rPr>
        <w:t>ista publicat</w:t>
      </w:r>
      <w:r w:rsidR="002616A7" w:rsidRPr="00C83E41">
        <w:rPr>
          <w:rFonts w:ascii="Arial" w:hAnsi="Arial" w:cs="Arial"/>
          <w:lang w:val="ro-RO"/>
        </w:rPr>
        <w:t>ă</w:t>
      </w:r>
      <w:r w:rsidR="00E51937">
        <w:rPr>
          <w:rFonts w:ascii="Arial" w:hAnsi="Arial" w:cs="Arial"/>
          <w:lang w:val="ro-RO"/>
        </w:rPr>
        <w:t>,</w:t>
      </w:r>
      <w:r w:rsidR="00AD2FFC">
        <w:rPr>
          <w:rFonts w:ascii="Arial" w:hAnsi="Arial" w:cs="Arial"/>
          <w:lang w:val="ro-RO"/>
        </w:rPr>
        <w:t xml:space="preserve"> a bunurilor pentru care vo</w:t>
      </w:r>
      <w:r w:rsidR="00E51937">
        <w:rPr>
          <w:rFonts w:ascii="Arial" w:hAnsi="Arial" w:cs="Arial"/>
          <w:lang w:val="ro-RO"/>
        </w:rPr>
        <w:t>m</w:t>
      </w:r>
      <w:r w:rsidR="00AD2FFC">
        <w:rPr>
          <w:rFonts w:ascii="Arial" w:hAnsi="Arial" w:cs="Arial"/>
          <w:lang w:val="ro-RO"/>
        </w:rPr>
        <w:t xml:space="preserve"> prezenta oferta</w:t>
      </w:r>
      <w:r w:rsidR="0043640D">
        <w:rPr>
          <w:rFonts w:ascii="Arial" w:hAnsi="Arial" w:cs="Arial"/>
          <w:lang w:val="ro-RO"/>
        </w:rPr>
        <w:t xml:space="preserve"> noastr</w:t>
      </w:r>
      <w:r w:rsidR="0043640D" w:rsidRPr="00C83E41">
        <w:rPr>
          <w:rFonts w:ascii="Arial" w:hAnsi="Arial" w:cs="Arial"/>
          <w:lang w:val="ro-RO"/>
        </w:rPr>
        <w:t>ă</w:t>
      </w:r>
      <w:r w:rsidR="00AD2FFC">
        <w:rPr>
          <w:rFonts w:ascii="Arial" w:hAnsi="Arial" w:cs="Arial"/>
          <w:lang w:val="ro-RO"/>
        </w:rPr>
        <w:t>.</w:t>
      </w:r>
    </w:p>
    <w:p w14:paraId="6588559C" w14:textId="77777777" w:rsidR="00B74C95" w:rsidRDefault="00B74C95" w:rsidP="00B87439">
      <w:pPr>
        <w:spacing w:line="360" w:lineRule="auto"/>
        <w:jc w:val="both"/>
        <w:rPr>
          <w:rFonts w:ascii="Arial" w:hAnsi="Arial" w:cs="Arial"/>
          <w:lang w:val="ro-RO"/>
        </w:rPr>
      </w:pPr>
    </w:p>
    <w:p w14:paraId="39326369" w14:textId="2C63C80F" w:rsidR="00B87439" w:rsidRPr="00C83E41" w:rsidRDefault="00AD2FFC" w:rsidP="00B87439">
      <w:pPr>
        <w:spacing w:line="360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Solicitam accesul </w:t>
      </w:r>
      <w:r w:rsidR="0051302E">
        <w:rPr>
          <w:rFonts w:ascii="Arial" w:hAnsi="Arial" w:cs="Arial"/>
          <w:lang w:val="ro-RO"/>
        </w:rPr>
        <w:t xml:space="preserve">in </w:t>
      </w:r>
      <w:r w:rsidR="0051302E" w:rsidRPr="00DF07FD">
        <w:rPr>
          <w:rFonts w:ascii="Arial" w:hAnsi="Arial" w:cs="Arial"/>
          <w:lang w:val="ro-RO"/>
        </w:rPr>
        <w:t xml:space="preserve">ziua de </w:t>
      </w:r>
      <w:r w:rsidR="00DF07FD" w:rsidRPr="00DF07FD">
        <w:rPr>
          <w:rFonts w:ascii="Arial" w:hAnsi="Arial" w:cs="Arial"/>
          <w:lang w:val="ro-RO"/>
        </w:rPr>
        <w:t>___/___/______</w:t>
      </w:r>
      <w:r w:rsidR="0051302E" w:rsidRPr="00DF07FD">
        <w:rPr>
          <w:rFonts w:ascii="Arial" w:hAnsi="Arial" w:cs="Arial"/>
          <w:lang w:val="ro-RO"/>
        </w:rPr>
        <w:t>,</w:t>
      </w:r>
      <w:r w:rsidR="0051302E" w:rsidRPr="0051302E">
        <w:rPr>
          <w:rFonts w:ascii="Arial" w:hAnsi="Arial" w:cs="Arial"/>
          <w:b/>
          <w:bCs/>
          <w:lang w:val="ro-RO"/>
        </w:rPr>
        <w:t xml:space="preserve"> </w:t>
      </w:r>
      <w:r w:rsidR="0051302E" w:rsidRPr="002616A7">
        <w:rPr>
          <w:rFonts w:ascii="Arial" w:hAnsi="Arial" w:cs="Arial"/>
          <w:lang w:val="ro-RO"/>
        </w:rPr>
        <w:t xml:space="preserve">intre </w:t>
      </w:r>
      <w:r w:rsidR="0051302E" w:rsidRPr="0051302E">
        <w:rPr>
          <w:rFonts w:ascii="Arial" w:hAnsi="Arial" w:cs="Arial"/>
          <w:b/>
          <w:bCs/>
          <w:lang w:val="ro-RO"/>
        </w:rPr>
        <w:t>orele 10.00-12.00</w:t>
      </w:r>
      <w:r w:rsidR="0051302E">
        <w:rPr>
          <w:rFonts w:ascii="Arial" w:hAnsi="Arial" w:cs="Arial"/>
          <w:lang w:val="ro-RO"/>
        </w:rPr>
        <w:t>,</w:t>
      </w:r>
      <w:r w:rsidR="00B87439" w:rsidRPr="00C83E41">
        <w:rPr>
          <w:rFonts w:ascii="Arial" w:hAnsi="Arial" w:cs="Arial"/>
          <w:lang w:val="ro-RO"/>
        </w:rPr>
        <w:t xml:space="preserve"> </w:t>
      </w:r>
      <w:r w:rsidR="00D57E41">
        <w:rPr>
          <w:rFonts w:ascii="Arial" w:hAnsi="Arial" w:cs="Arial"/>
          <w:lang w:val="ro-RO"/>
        </w:rPr>
        <w:t xml:space="preserve">pentru </w:t>
      </w:r>
      <w:r w:rsidR="00B87439" w:rsidRPr="00C83E41">
        <w:rPr>
          <w:rFonts w:ascii="Arial" w:hAnsi="Arial" w:cs="Arial"/>
          <w:lang w:val="ro-RO"/>
        </w:rPr>
        <w:t>următoarel</w:t>
      </w:r>
      <w:r w:rsidR="00D57E41">
        <w:rPr>
          <w:rFonts w:ascii="Arial" w:hAnsi="Arial" w:cs="Arial"/>
          <w:lang w:val="ro-RO"/>
        </w:rPr>
        <w:t>e</w:t>
      </w:r>
      <w:r w:rsidR="00B87439" w:rsidRPr="00C83E41">
        <w:rPr>
          <w:rFonts w:ascii="Arial" w:hAnsi="Arial" w:cs="Arial"/>
          <w:lang w:val="ro-RO"/>
        </w:rPr>
        <w:t xml:space="preserve"> persoane:</w:t>
      </w:r>
    </w:p>
    <w:p w14:paraId="5D1C9167" w14:textId="303EC534" w:rsidR="00B87439" w:rsidRPr="00D57E41" w:rsidRDefault="00B87439" w:rsidP="00D57E4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lang w:val="ro-RO"/>
        </w:rPr>
      </w:pPr>
      <w:r w:rsidRPr="00D57E41">
        <w:rPr>
          <w:rFonts w:ascii="Arial" w:hAnsi="Arial" w:cs="Arial"/>
          <w:lang w:val="ro-RO"/>
        </w:rPr>
        <w:t xml:space="preserve">_____________________________ legitimat cu B.I.(C.I.) seria ____ nr.__________, </w:t>
      </w:r>
    </w:p>
    <w:p w14:paraId="0B93B249" w14:textId="290FA7CD" w:rsidR="00B87439" w:rsidRDefault="00B87439" w:rsidP="00B87439">
      <w:pPr>
        <w:spacing w:line="360" w:lineRule="auto"/>
        <w:jc w:val="both"/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eliberat(ă) de _________________, la data de </w:t>
      </w:r>
      <w:r w:rsidR="0051302E">
        <w:rPr>
          <w:rFonts w:ascii="Arial" w:hAnsi="Arial" w:cs="Arial"/>
          <w:lang w:val="ro-RO"/>
        </w:rPr>
        <w:t>__/__/____</w:t>
      </w:r>
      <w:r w:rsidRPr="00C83E41">
        <w:rPr>
          <w:rFonts w:ascii="Arial" w:hAnsi="Arial" w:cs="Arial"/>
          <w:lang w:val="ro-RO"/>
        </w:rPr>
        <w:t>, C.N.P.______</w:t>
      </w:r>
      <w:r w:rsidR="0051302E">
        <w:rPr>
          <w:rFonts w:ascii="Arial" w:hAnsi="Arial" w:cs="Arial"/>
          <w:lang w:val="ro-RO"/>
        </w:rPr>
        <w:t>_</w:t>
      </w:r>
      <w:r w:rsidRPr="00C83E41">
        <w:rPr>
          <w:rFonts w:ascii="Arial" w:hAnsi="Arial" w:cs="Arial"/>
          <w:lang w:val="ro-RO"/>
        </w:rPr>
        <w:t>____________</w:t>
      </w:r>
      <w:r w:rsidR="00D57E41">
        <w:rPr>
          <w:rFonts w:ascii="Arial" w:hAnsi="Arial" w:cs="Arial"/>
          <w:lang w:val="ro-RO"/>
        </w:rPr>
        <w:t>_;</w:t>
      </w:r>
    </w:p>
    <w:p w14:paraId="1382EB13" w14:textId="77777777" w:rsidR="00D57E41" w:rsidRPr="00D57E41" w:rsidRDefault="00D57E41" w:rsidP="00D57E4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lang w:val="ro-RO"/>
        </w:rPr>
      </w:pPr>
      <w:r w:rsidRPr="00D57E41">
        <w:rPr>
          <w:rFonts w:ascii="Arial" w:hAnsi="Arial" w:cs="Arial"/>
          <w:lang w:val="ro-RO"/>
        </w:rPr>
        <w:t xml:space="preserve">_____________________________ legitimat cu B.I.(C.I.) seria ____ nr.__________, </w:t>
      </w:r>
    </w:p>
    <w:p w14:paraId="0FDAD6FF" w14:textId="2F725CDF" w:rsidR="00D57E41" w:rsidRPr="00C83E41" w:rsidRDefault="00D57E41" w:rsidP="00D57E41">
      <w:pPr>
        <w:spacing w:line="360" w:lineRule="auto"/>
        <w:jc w:val="both"/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eliberat(ă) de _________________, la data de </w:t>
      </w:r>
      <w:r w:rsidR="0051302E">
        <w:rPr>
          <w:rFonts w:ascii="Arial" w:hAnsi="Arial" w:cs="Arial"/>
          <w:lang w:val="ro-RO"/>
        </w:rPr>
        <w:t>__/__/_____</w:t>
      </w:r>
      <w:r w:rsidRPr="00C83E41">
        <w:rPr>
          <w:rFonts w:ascii="Arial" w:hAnsi="Arial" w:cs="Arial"/>
          <w:lang w:val="ro-RO"/>
        </w:rPr>
        <w:t>, C.N.P._________________</w:t>
      </w:r>
      <w:r>
        <w:rPr>
          <w:rFonts w:ascii="Arial" w:hAnsi="Arial" w:cs="Arial"/>
          <w:lang w:val="ro-RO"/>
        </w:rPr>
        <w:t>_</w:t>
      </w:r>
      <w:r w:rsidRPr="00C83E41">
        <w:rPr>
          <w:rFonts w:ascii="Arial" w:hAnsi="Arial" w:cs="Arial"/>
          <w:lang w:val="ro-RO"/>
        </w:rPr>
        <w:t>_</w:t>
      </w:r>
      <w:r>
        <w:rPr>
          <w:rFonts w:ascii="Arial" w:hAnsi="Arial" w:cs="Arial"/>
          <w:lang w:val="ro-RO"/>
        </w:rPr>
        <w:t>;</w:t>
      </w:r>
    </w:p>
    <w:p w14:paraId="072CF5C9" w14:textId="77777777" w:rsidR="00B87439" w:rsidRDefault="00B87439" w:rsidP="00B87439">
      <w:pPr>
        <w:jc w:val="both"/>
        <w:rPr>
          <w:rFonts w:ascii="Arial" w:hAnsi="Arial" w:cs="Arial"/>
          <w:lang w:val="ro-RO"/>
        </w:rPr>
      </w:pPr>
    </w:p>
    <w:p w14:paraId="583B6DF2" w14:textId="77777777" w:rsidR="00B74C95" w:rsidRDefault="00B74C95" w:rsidP="00B87439">
      <w:pPr>
        <w:jc w:val="both"/>
        <w:rPr>
          <w:rFonts w:ascii="Arial" w:hAnsi="Arial" w:cs="Arial"/>
          <w:lang w:val="ro-RO"/>
        </w:rPr>
      </w:pPr>
    </w:p>
    <w:p w14:paraId="40E0CB3B" w14:textId="77777777" w:rsidR="00B74C95" w:rsidRDefault="00B74C95" w:rsidP="00B87439">
      <w:pPr>
        <w:jc w:val="both"/>
        <w:rPr>
          <w:rFonts w:ascii="Arial" w:hAnsi="Arial" w:cs="Arial"/>
          <w:lang w:val="ro-RO"/>
        </w:rPr>
      </w:pPr>
    </w:p>
    <w:p w14:paraId="0BF07135" w14:textId="77777777" w:rsidR="000F1905" w:rsidRDefault="000F1905" w:rsidP="00B87439">
      <w:pPr>
        <w:rPr>
          <w:rFonts w:ascii="Arial" w:hAnsi="Arial" w:cs="Arial"/>
          <w:lang w:val="ro-RO"/>
        </w:rPr>
      </w:pPr>
    </w:p>
    <w:p w14:paraId="62DDD5F7" w14:textId="4F2650A4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Nume şi prenume participant (în clar)   </w:t>
      </w:r>
      <w:r w:rsidR="00B74C95">
        <w:rPr>
          <w:rFonts w:ascii="Arial" w:hAnsi="Arial" w:cs="Arial"/>
          <w:lang w:val="ro-RO"/>
        </w:rPr>
        <w:t xml:space="preserve">            </w:t>
      </w:r>
      <w:r w:rsidRPr="00C83E41">
        <w:rPr>
          <w:rFonts w:ascii="Arial" w:hAnsi="Arial" w:cs="Arial"/>
          <w:lang w:val="ro-RO"/>
        </w:rPr>
        <w:t>Nume şi prenume reprezentant legal</w:t>
      </w:r>
      <w:r w:rsidR="00B74C95">
        <w:rPr>
          <w:rFonts w:ascii="Arial" w:hAnsi="Arial" w:cs="Arial"/>
          <w:lang w:val="ro-RO"/>
        </w:rPr>
        <w:t xml:space="preserve"> </w:t>
      </w:r>
      <w:r w:rsidR="00B74C95" w:rsidRPr="00C83E41">
        <w:rPr>
          <w:rFonts w:ascii="Arial" w:hAnsi="Arial" w:cs="Arial"/>
          <w:lang w:val="ro-RO"/>
        </w:rPr>
        <w:t>(în clar)</w:t>
      </w:r>
    </w:p>
    <w:p w14:paraId="297EA277" w14:textId="4A96DE85" w:rsidR="00ED6F05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</w:t>
      </w:r>
      <w:bookmarkStart w:id="2" w:name="_Hlk198027624"/>
      <w:r w:rsidR="00B74C95">
        <w:rPr>
          <w:rFonts w:ascii="Arial" w:hAnsi="Arial" w:cs="Arial"/>
          <w:lang w:val="ro-RO"/>
        </w:rPr>
        <w:t xml:space="preserve">   </w:t>
      </w:r>
      <w:r w:rsidRPr="00C83E41">
        <w:rPr>
          <w:rFonts w:ascii="Arial" w:hAnsi="Arial" w:cs="Arial"/>
          <w:lang w:val="ro-RO"/>
        </w:rPr>
        <w:t>(pentru persoane fizice)</w:t>
      </w:r>
      <w:bookmarkEnd w:id="2"/>
      <w:r w:rsidRPr="00C83E41">
        <w:rPr>
          <w:rFonts w:ascii="Arial" w:hAnsi="Arial" w:cs="Arial"/>
          <w:lang w:val="ro-RO"/>
        </w:rPr>
        <w:t xml:space="preserve">                                   </w:t>
      </w:r>
      <w:r w:rsidR="00B74C95">
        <w:rPr>
          <w:rFonts w:ascii="Arial" w:hAnsi="Arial" w:cs="Arial"/>
          <w:lang w:val="ro-RO"/>
        </w:rPr>
        <w:t xml:space="preserve">     </w:t>
      </w:r>
      <w:r w:rsidR="00B83009">
        <w:rPr>
          <w:rFonts w:ascii="Arial" w:hAnsi="Arial" w:cs="Arial"/>
          <w:lang w:val="ro-RO"/>
        </w:rPr>
        <w:t xml:space="preserve"> </w:t>
      </w:r>
      <w:r w:rsidR="000F1905">
        <w:rPr>
          <w:rFonts w:ascii="Arial" w:hAnsi="Arial" w:cs="Arial"/>
          <w:lang w:val="ro-RO"/>
        </w:rPr>
        <w:t xml:space="preserve"> </w:t>
      </w:r>
      <w:r w:rsidR="00B74C95" w:rsidRPr="00C83E41">
        <w:rPr>
          <w:rFonts w:ascii="Arial" w:hAnsi="Arial" w:cs="Arial"/>
          <w:lang w:val="ro-RO"/>
        </w:rPr>
        <w:t xml:space="preserve">(pentru persoane </w:t>
      </w:r>
      <w:r w:rsidR="00B74C95">
        <w:rPr>
          <w:rFonts w:ascii="Arial" w:hAnsi="Arial" w:cs="Arial"/>
          <w:lang w:val="ro-RO"/>
        </w:rPr>
        <w:t>juridice</w:t>
      </w:r>
      <w:r w:rsidR="00B74C95" w:rsidRPr="00C83E41">
        <w:rPr>
          <w:rFonts w:ascii="Arial" w:hAnsi="Arial" w:cs="Arial"/>
          <w:lang w:val="ro-RO"/>
        </w:rPr>
        <w:t>)</w:t>
      </w:r>
      <w:r w:rsidRPr="00C83E41">
        <w:rPr>
          <w:rFonts w:ascii="Arial" w:hAnsi="Arial" w:cs="Arial"/>
          <w:lang w:val="ro-RO"/>
        </w:rPr>
        <w:t xml:space="preserve"> </w:t>
      </w:r>
    </w:p>
    <w:p w14:paraId="73665C8A" w14:textId="66997DDE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              </w:t>
      </w:r>
    </w:p>
    <w:p w14:paraId="38F904FB" w14:textId="58FBADF1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_____________________________</w:t>
      </w:r>
      <w:r w:rsidR="00B74C95">
        <w:rPr>
          <w:rFonts w:ascii="Arial" w:hAnsi="Arial" w:cs="Arial"/>
          <w:lang w:val="ro-RO"/>
        </w:rPr>
        <w:t>_</w:t>
      </w:r>
      <w:r w:rsidRPr="00C83E41">
        <w:rPr>
          <w:rFonts w:ascii="Arial" w:hAnsi="Arial" w:cs="Arial"/>
          <w:lang w:val="ro-RO"/>
        </w:rPr>
        <w:tab/>
        <w:t xml:space="preserve">   </w:t>
      </w:r>
      <w:r w:rsidR="00B74C95">
        <w:rPr>
          <w:rFonts w:ascii="Arial" w:hAnsi="Arial" w:cs="Arial"/>
          <w:lang w:val="ro-RO"/>
        </w:rPr>
        <w:t xml:space="preserve">      </w:t>
      </w:r>
      <w:r w:rsidRPr="00C83E41">
        <w:rPr>
          <w:rFonts w:ascii="Arial" w:hAnsi="Arial" w:cs="Arial"/>
          <w:lang w:val="ro-RO"/>
        </w:rPr>
        <w:t xml:space="preserve"> ____________________</w:t>
      </w:r>
      <w:r w:rsidR="00B74C95">
        <w:rPr>
          <w:rFonts w:ascii="Arial" w:hAnsi="Arial" w:cs="Arial"/>
          <w:lang w:val="ro-RO"/>
        </w:rPr>
        <w:t>___</w:t>
      </w:r>
      <w:r w:rsidRPr="00C83E41">
        <w:rPr>
          <w:rFonts w:ascii="Arial" w:hAnsi="Arial" w:cs="Arial"/>
          <w:lang w:val="ro-RO"/>
        </w:rPr>
        <w:t>____________</w:t>
      </w:r>
    </w:p>
    <w:p w14:paraId="4440EBEC" w14:textId="77777777" w:rsidR="00B87439" w:rsidRDefault="00B87439" w:rsidP="00B87439">
      <w:pPr>
        <w:rPr>
          <w:rFonts w:ascii="Arial" w:hAnsi="Arial" w:cs="Arial"/>
          <w:lang w:val="ro-RO"/>
        </w:rPr>
      </w:pPr>
    </w:p>
    <w:p w14:paraId="510300EA" w14:textId="77777777" w:rsidR="00B83009" w:rsidRDefault="00B83009" w:rsidP="00B87439">
      <w:pPr>
        <w:rPr>
          <w:rFonts w:ascii="Arial" w:hAnsi="Arial" w:cs="Arial"/>
          <w:lang w:val="ro-RO"/>
        </w:rPr>
      </w:pPr>
    </w:p>
    <w:p w14:paraId="6E04F1F6" w14:textId="77777777" w:rsidR="00B83009" w:rsidRPr="00C83E41" w:rsidRDefault="00B83009" w:rsidP="00B87439">
      <w:pPr>
        <w:rPr>
          <w:rFonts w:ascii="Arial" w:hAnsi="Arial" w:cs="Arial"/>
          <w:lang w:val="ro-RO"/>
        </w:rPr>
      </w:pPr>
    </w:p>
    <w:p w14:paraId="09A7954E" w14:textId="7D3FA48B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             Semnătura                                         Semnătura reprezentantului legal</w:t>
      </w:r>
    </w:p>
    <w:p w14:paraId="7D177945" w14:textId="431B62F3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</w:t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  <w:t xml:space="preserve">                               şi ştampila persoanei juridice</w:t>
      </w:r>
    </w:p>
    <w:p w14:paraId="08944527" w14:textId="77777777" w:rsidR="00B87439" w:rsidRPr="00C83E41" w:rsidRDefault="00B87439" w:rsidP="00B87439">
      <w:pPr>
        <w:rPr>
          <w:rFonts w:ascii="Arial" w:hAnsi="Arial" w:cs="Arial"/>
          <w:lang w:val="ro-RO"/>
        </w:rPr>
      </w:pPr>
    </w:p>
    <w:p w14:paraId="3B2DB106" w14:textId="74AA6708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_______________________</w:t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  <w:t>______________________</w:t>
      </w:r>
    </w:p>
    <w:p w14:paraId="62ED146F" w14:textId="77777777" w:rsidR="00B87439" w:rsidRPr="00C83E41" w:rsidRDefault="00B87439" w:rsidP="00B87439">
      <w:pPr>
        <w:rPr>
          <w:rFonts w:ascii="Arial" w:hAnsi="Arial" w:cs="Arial"/>
          <w:lang w:val="ro-RO"/>
        </w:rPr>
      </w:pPr>
    </w:p>
    <w:p w14:paraId="3C35DDAF" w14:textId="77777777" w:rsidR="00B87439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353E98B5" w14:textId="77777777" w:rsidR="000F1905" w:rsidRDefault="000F1905" w:rsidP="00B87439">
      <w:pPr>
        <w:rPr>
          <w:rFonts w:ascii="Arial" w:hAnsi="Arial" w:cs="Arial"/>
          <w:sz w:val="12"/>
          <w:szCs w:val="12"/>
          <w:lang w:val="ro-RO"/>
        </w:rPr>
      </w:pPr>
    </w:p>
    <w:p w14:paraId="4CB83D4C" w14:textId="77777777" w:rsidR="00B83009" w:rsidRPr="00C83E41" w:rsidRDefault="00B83009" w:rsidP="00B87439">
      <w:pPr>
        <w:rPr>
          <w:rFonts w:ascii="Arial" w:hAnsi="Arial" w:cs="Arial"/>
          <w:sz w:val="12"/>
          <w:szCs w:val="12"/>
          <w:lang w:val="ro-RO"/>
        </w:rPr>
      </w:pPr>
    </w:p>
    <w:p w14:paraId="798669F9" w14:textId="77777777" w:rsidR="00B87439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54979EE8" w14:textId="77777777" w:rsidR="000F1905" w:rsidRPr="00C83E41" w:rsidRDefault="000F1905" w:rsidP="00B87439">
      <w:pPr>
        <w:rPr>
          <w:rFonts w:ascii="Arial" w:hAnsi="Arial" w:cs="Arial"/>
          <w:sz w:val="12"/>
          <w:szCs w:val="12"/>
          <w:lang w:val="ro-RO"/>
        </w:rPr>
      </w:pPr>
    </w:p>
    <w:p w14:paraId="349C68C6" w14:textId="77777777" w:rsidR="00B87439" w:rsidRPr="00C83E41" w:rsidRDefault="00B87439" w:rsidP="00B87439">
      <w:pPr>
        <w:rPr>
          <w:rFonts w:ascii="Arial" w:hAnsi="Arial" w:cs="Arial"/>
          <w:sz w:val="6"/>
          <w:szCs w:val="6"/>
          <w:lang w:val="ro-RO"/>
        </w:rPr>
      </w:pPr>
    </w:p>
    <w:p w14:paraId="6F6C3C62" w14:textId="2D5000AD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Data</w:t>
      </w:r>
      <w:r w:rsidR="00D22431">
        <w:rPr>
          <w:rFonts w:ascii="Arial" w:hAnsi="Arial" w:cs="Arial"/>
          <w:lang w:val="ro-RO"/>
        </w:rPr>
        <w:t xml:space="preserve"> completarii</w:t>
      </w:r>
      <w:r w:rsidRPr="00C83E41">
        <w:rPr>
          <w:rFonts w:ascii="Arial" w:hAnsi="Arial" w:cs="Arial"/>
          <w:lang w:val="ro-RO"/>
        </w:rPr>
        <w:t xml:space="preserve">: </w:t>
      </w:r>
      <w:r w:rsidR="00F65FF2">
        <w:rPr>
          <w:rFonts w:ascii="Arial" w:hAnsi="Arial" w:cs="Arial"/>
          <w:lang w:val="ro-RO"/>
        </w:rPr>
        <w:t>___/___/________</w:t>
      </w:r>
    </w:p>
    <w:p w14:paraId="26556E3E" w14:textId="77777777" w:rsidR="00B87439" w:rsidRPr="00C83E41" w:rsidRDefault="00B87439" w:rsidP="00B87439">
      <w:pPr>
        <w:rPr>
          <w:rFonts w:ascii="Arial" w:hAnsi="Arial" w:cs="Arial"/>
          <w:sz w:val="6"/>
          <w:szCs w:val="6"/>
          <w:lang w:val="ro-RO"/>
        </w:rPr>
      </w:pPr>
    </w:p>
    <w:p w14:paraId="36731711" w14:textId="77777777" w:rsidR="00B87439" w:rsidRPr="00C83E41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7848B925" w14:textId="77777777" w:rsidR="00B87439" w:rsidRPr="00C83E41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2FC4F64A" w14:textId="77777777" w:rsidR="00B87439" w:rsidRPr="00B87439" w:rsidRDefault="00B87439" w:rsidP="00B87439"/>
    <w:sectPr w:rsidR="00B87439" w:rsidRPr="00B87439" w:rsidSect="00B74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00" w:right="746" w:bottom="198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D30D" w14:textId="77777777" w:rsidR="00831D23" w:rsidRDefault="00831D23" w:rsidP="00280BFA">
      <w:r>
        <w:separator/>
      </w:r>
    </w:p>
  </w:endnote>
  <w:endnote w:type="continuationSeparator" w:id="0">
    <w:p w14:paraId="6CDD99BB" w14:textId="77777777" w:rsidR="00831D23" w:rsidRDefault="00831D23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C70B" w14:textId="77777777" w:rsidR="004B3D40" w:rsidRDefault="004B3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334427393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22B19296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4B3D40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55A1" w14:textId="77777777" w:rsidR="004B3D40" w:rsidRDefault="004B3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E3C1" w14:textId="77777777" w:rsidR="00831D23" w:rsidRDefault="00831D23" w:rsidP="00280BFA">
      <w:r>
        <w:separator/>
      </w:r>
    </w:p>
  </w:footnote>
  <w:footnote w:type="continuationSeparator" w:id="0">
    <w:p w14:paraId="25D72D78" w14:textId="77777777" w:rsidR="00831D23" w:rsidRDefault="00831D23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57C0" w14:textId="77777777" w:rsidR="004B3D40" w:rsidRDefault="004B3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1078702340" name="Picture 1078702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E2F4" w14:textId="77777777" w:rsidR="004B3D40" w:rsidRDefault="004B3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8FF6EEA"/>
    <w:multiLevelType w:val="hybridMultilevel"/>
    <w:tmpl w:val="AC20E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C415BB"/>
    <w:multiLevelType w:val="hybridMultilevel"/>
    <w:tmpl w:val="C9B82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EB5024"/>
    <w:multiLevelType w:val="hybridMultilevel"/>
    <w:tmpl w:val="8EEA0BFC"/>
    <w:lvl w:ilvl="0" w:tplc="F748310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30652"/>
    <w:multiLevelType w:val="hybridMultilevel"/>
    <w:tmpl w:val="841CB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7"/>
  </w:num>
  <w:num w:numId="3" w16cid:durableId="678850090">
    <w:abstractNumId w:val="5"/>
  </w:num>
  <w:num w:numId="4" w16cid:durableId="1746877351">
    <w:abstractNumId w:val="22"/>
  </w:num>
  <w:num w:numId="5" w16cid:durableId="593167621">
    <w:abstractNumId w:val="8"/>
  </w:num>
  <w:num w:numId="6" w16cid:durableId="491991723">
    <w:abstractNumId w:val="13"/>
  </w:num>
  <w:num w:numId="7" w16cid:durableId="448667350">
    <w:abstractNumId w:val="10"/>
  </w:num>
  <w:num w:numId="8" w16cid:durableId="258678775">
    <w:abstractNumId w:val="14"/>
  </w:num>
  <w:num w:numId="9" w16cid:durableId="1888910766">
    <w:abstractNumId w:val="11"/>
  </w:num>
  <w:num w:numId="10" w16cid:durableId="1623876399">
    <w:abstractNumId w:val="2"/>
  </w:num>
  <w:num w:numId="11" w16cid:durableId="2018455499">
    <w:abstractNumId w:val="15"/>
  </w:num>
  <w:num w:numId="12" w16cid:durableId="386951528">
    <w:abstractNumId w:val="26"/>
  </w:num>
  <w:num w:numId="13" w16cid:durableId="31080256">
    <w:abstractNumId w:val="6"/>
  </w:num>
  <w:num w:numId="14" w16cid:durableId="284193216">
    <w:abstractNumId w:val="23"/>
  </w:num>
  <w:num w:numId="15" w16cid:durableId="1330594871">
    <w:abstractNumId w:val="16"/>
  </w:num>
  <w:num w:numId="16" w16cid:durableId="1249578563">
    <w:abstractNumId w:val="18"/>
  </w:num>
  <w:num w:numId="17" w16cid:durableId="1532646650">
    <w:abstractNumId w:val="7"/>
  </w:num>
  <w:num w:numId="18" w16cid:durableId="1912813375">
    <w:abstractNumId w:val="12"/>
  </w:num>
  <w:num w:numId="19" w16cid:durableId="1784570185">
    <w:abstractNumId w:val="21"/>
  </w:num>
  <w:num w:numId="20" w16cid:durableId="646400571">
    <w:abstractNumId w:val="3"/>
  </w:num>
  <w:num w:numId="21" w16cid:durableId="2145197453">
    <w:abstractNumId w:val="25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7"/>
  </w:num>
  <w:num w:numId="24" w16cid:durableId="886332646">
    <w:abstractNumId w:val="9"/>
  </w:num>
  <w:num w:numId="25" w16cid:durableId="1524321157">
    <w:abstractNumId w:val="19"/>
  </w:num>
  <w:num w:numId="26" w16cid:durableId="12780272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2764873">
    <w:abstractNumId w:val="24"/>
  </w:num>
  <w:num w:numId="28" w16cid:durableId="2131245483">
    <w:abstractNumId w:val="1"/>
  </w:num>
  <w:num w:numId="29" w16cid:durableId="1255437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425C9"/>
    <w:rsid w:val="000531AB"/>
    <w:rsid w:val="000606D2"/>
    <w:rsid w:val="00060DC8"/>
    <w:rsid w:val="0006597C"/>
    <w:rsid w:val="000875A8"/>
    <w:rsid w:val="000F1905"/>
    <w:rsid w:val="000F3A1B"/>
    <w:rsid w:val="00134D1C"/>
    <w:rsid w:val="00134FD7"/>
    <w:rsid w:val="00152D10"/>
    <w:rsid w:val="001623F5"/>
    <w:rsid w:val="001669A2"/>
    <w:rsid w:val="001673E1"/>
    <w:rsid w:val="00173476"/>
    <w:rsid w:val="00174897"/>
    <w:rsid w:val="00180179"/>
    <w:rsid w:val="00184651"/>
    <w:rsid w:val="001A1E6A"/>
    <w:rsid w:val="001A3979"/>
    <w:rsid w:val="001A70A6"/>
    <w:rsid w:val="001B2B39"/>
    <w:rsid w:val="001C356A"/>
    <w:rsid w:val="001D7FEA"/>
    <w:rsid w:val="001E7E75"/>
    <w:rsid w:val="001F311E"/>
    <w:rsid w:val="001F7A7E"/>
    <w:rsid w:val="002060A1"/>
    <w:rsid w:val="00216556"/>
    <w:rsid w:val="00231D59"/>
    <w:rsid w:val="00246C22"/>
    <w:rsid w:val="00252844"/>
    <w:rsid w:val="002616A7"/>
    <w:rsid w:val="00273A74"/>
    <w:rsid w:val="00280BFA"/>
    <w:rsid w:val="002A24A0"/>
    <w:rsid w:val="002B6706"/>
    <w:rsid w:val="002C3EBD"/>
    <w:rsid w:val="002E1850"/>
    <w:rsid w:val="002E2E2E"/>
    <w:rsid w:val="002E2F49"/>
    <w:rsid w:val="002E547B"/>
    <w:rsid w:val="00323635"/>
    <w:rsid w:val="00345954"/>
    <w:rsid w:val="003467D8"/>
    <w:rsid w:val="00357154"/>
    <w:rsid w:val="00363171"/>
    <w:rsid w:val="0037132A"/>
    <w:rsid w:val="00376262"/>
    <w:rsid w:val="003911FE"/>
    <w:rsid w:val="00393D1E"/>
    <w:rsid w:val="003A2ED4"/>
    <w:rsid w:val="003C1E10"/>
    <w:rsid w:val="003C632B"/>
    <w:rsid w:val="003D6242"/>
    <w:rsid w:val="003F2E71"/>
    <w:rsid w:val="0040688D"/>
    <w:rsid w:val="00431491"/>
    <w:rsid w:val="0043640D"/>
    <w:rsid w:val="00447228"/>
    <w:rsid w:val="004545B3"/>
    <w:rsid w:val="00462F21"/>
    <w:rsid w:val="004647A1"/>
    <w:rsid w:val="00486A2F"/>
    <w:rsid w:val="00492531"/>
    <w:rsid w:val="004A40DB"/>
    <w:rsid w:val="004B3D40"/>
    <w:rsid w:val="004C5FC0"/>
    <w:rsid w:val="004D1A42"/>
    <w:rsid w:val="004D2228"/>
    <w:rsid w:val="004D3811"/>
    <w:rsid w:val="004D38F1"/>
    <w:rsid w:val="004D6F60"/>
    <w:rsid w:val="004F78F0"/>
    <w:rsid w:val="005077DD"/>
    <w:rsid w:val="0051302E"/>
    <w:rsid w:val="00522F86"/>
    <w:rsid w:val="005604AF"/>
    <w:rsid w:val="00592501"/>
    <w:rsid w:val="005943FE"/>
    <w:rsid w:val="005A37A4"/>
    <w:rsid w:val="005C56D0"/>
    <w:rsid w:val="005D63AC"/>
    <w:rsid w:val="005E23B8"/>
    <w:rsid w:val="005F6753"/>
    <w:rsid w:val="00602993"/>
    <w:rsid w:val="00615B3D"/>
    <w:rsid w:val="00633666"/>
    <w:rsid w:val="00644C12"/>
    <w:rsid w:val="0067239B"/>
    <w:rsid w:val="00672B81"/>
    <w:rsid w:val="00677A5A"/>
    <w:rsid w:val="00687923"/>
    <w:rsid w:val="006A4A90"/>
    <w:rsid w:val="006D54B7"/>
    <w:rsid w:val="006E00D1"/>
    <w:rsid w:val="007207C8"/>
    <w:rsid w:val="0079069F"/>
    <w:rsid w:val="007929B4"/>
    <w:rsid w:val="00794D92"/>
    <w:rsid w:val="007953E3"/>
    <w:rsid w:val="007A5AF9"/>
    <w:rsid w:val="007A6482"/>
    <w:rsid w:val="007C2B4D"/>
    <w:rsid w:val="007E355C"/>
    <w:rsid w:val="007F2100"/>
    <w:rsid w:val="00831D23"/>
    <w:rsid w:val="00835DD9"/>
    <w:rsid w:val="00861ACF"/>
    <w:rsid w:val="008866A6"/>
    <w:rsid w:val="00886997"/>
    <w:rsid w:val="008A5D32"/>
    <w:rsid w:val="008C5FCF"/>
    <w:rsid w:val="008F7E32"/>
    <w:rsid w:val="0090214D"/>
    <w:rsid w:val="00927D2B"/>
    <w:rsid w:val="00937416"/>
    <w:rsid w:val="0094583F"/>
    <w:rsid w:val="00946C83"/>
    <w:rsid w:val="00970BCF"/>
    <w:rsid w:val="00980080"/>
    <w:rsid w:val="009806BA"/>
    <w:rsid w:val="00996B25"/>
    <w:rsid w:val="009C4F0E"/>
    <w:rsid w:val="009D101B"/>
    <w:rsid w:val="009D2A58"/>
    <w:rsid w:val="009E2A20"/>
    <w:rsid w:val="009E43DD"/>
    <w:rsid w:val="009E52C5"/>
    <w:rsid w:val="00A0049C"/>
    <w:rsid w:val="00A032FA"/>
    <w:rsid w:val="00A155E4"/>
    <w:rsid w:val="00A4096A"/>
    <w:rsid w:val="00A63D10"/>
    <w:rsid w:val="00A66F01"/>
    <w:rsid w:val="00A97B4D"/>
    <w:rsid w:val="00AD2FFC"/>
    <w:rsid w:val="00AE49EB"/>
    <w:rsid w:val="00AF3B6F"/>
    <w:rsid w:val="00B143D7"/>
    <w:rsid w:val="00B316F7"/>
    <w:rsid w:val="00B4260E"/>
    <w:rsid w:val="00B47E50"/>
    <w:rsid w:val="00B74C95"/>
    <w:rsid w:val="00B811E8"/>
    <w:rsid w:val="00B83009"/>
    <w:rsid w:val="00B87439"/>
    <w:rsid w:val="00BE48D5"/>
    <w:rsid w:val="00BE4DBB"/>
    <w:rsid w:val="00C022F4"/>
    <w:rsid w:val="00C05AB6"/>
    <w:rsid w:val="00C11212"/>
    <w:rsid w:val="00C4025B"/>
    <w:rsid w:val="00C544BC"/>
    <w:rsid w:val="00C61166"/>
    <w:rsid w:val="00C70C51"/>
    <w:rsid w:val="00C80577"/>
    <w:rsid w:val="00C811C4"/>
    <w:rsid w:val="00C833AC"/>
    <w:rsid w:val="00C97483"/>
    <w:rsid w:val="00CA50A9"/>
    <w:rsid w:val="00CB1927"/>
    <w:rsid w:val="00CB1BB4"/>
    <w:rsid w:val="00CB3B10"/>
    <w:rsid w:val="00CE48A5"/>
    <w:rsid w:val="00CE6023"/>
    <w:rsid w:val="00CF62FC"/>
    <w:rsid w:val="00D04D5D"/>
    <w:rsid w:val="00D1426B"/>
    <w:rsid w:val="00D22431"/>
    <w:rsid w:val="00D3283A"/>
    <w:rsid w:val="00D32936"/>
    <w:rsid w:val="00D42DCA"/>
    <w:rsid w:val="00D51A92"/>
    <w:rsid w:val="00D57E41"/>
    <w:rsid w:val="00DE6216"/>
    <w:rsid w:val="00DF07FD"/>
    <w:rsid w:val="00E06B61"/>
    <w:rsid w:val="00E22E4B"/>
    <w:rsid w:val="00E445E4"/>
    <w:rsid w:val="00E51937"/>
    <w:rsid w:val="00E736B2"/>
    <w:rsid w:val="00EB191D"/>
    <w:rsid w:val="00EB465E"/>
    <w:rsid w:val="00EC76BA"/>
    <w:rsid w:val="00ED5EC4"/>
    <w:rsid w:val="00ED6F05"/>
    <w:rsid w:val="00F129DC"/>
    <w:rsid w:val="00F139CA"/>
    <w:rsid w:val="00F54A88"/>
    <w:rsid w:val="00F55A66"/>
    <w:rsid w:val="00F6140F"/>
    <w:rsid w:val="00F65FF2"/>
    <w:rsid w:val="00FA3451"/>
    <w:rsid w:val="00FA46AB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57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26</cp:revision>
  <cp:lastPrinted>2025-05-07T11:27:00Z</cp:lastPrinted>
  <dcterms:created xsi:type="dcterms:W3CDTF">2025-05-12T13:05:00Z</dcterms:created>
  <dcterms:modified xsi:type="dcterms:W3CDTF">2025-05-28T11:39:00Z</dcterms:modified>
</cp:coreProperties>
</file>